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F704B" w14:textId="65229B00" w:rsidR="008A49BE" w:rsidRDefault="008A49BE" w:rsidP="008A49BE">
      <w:pPr>
        <w:pStyle w:val="ChNumber"/>
      </w:pPr>
    </w:p>
    <w:p w14:paraId="2543C087" w14:textId="5BDA9596" w:rsidR="001965BC" w:rsidRPr="001965BC" w:rsidRDefault="001965BC" w:rsidP="001965BC">
      <w:pPr>
        <w:pStyle w:val="ChTitle"/>
      </w:pPr>
      <w:bookmarkStart w:id="0" w:name="_Hlk47013094"/>
      <w:bookmarkEnd w:id="0"/>
      <w:r>
        <w:rPr>
          <w:noProof/>
        </w:rPr>
        <w:drawing>
          <wp:inline distT="0" distB="0" distL="0" distR="0" wp14:anchorId="6BA98F54" wp14:editId="62EC82AC">
            <wp:extent cx="3448050" cy="619125"/>
            <wp:effectExtent l="0" t="0" r="0" b="0"/>
            <wp:docPr id="1189642157" name="Picture 118964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48050" cy="619125"/>
                    </a:xfrm>
                    <a:prstGeom prst="rect">
                      <a:avLst/>
                    </a:prstGeom>
                  </pic:spPr>
                </pic:pic>
              </a:graphicData>
            </a:graphic>
          </wp:inline>
        </w:drawing>
      </w:r>
    </w:p>
    <w:p w14:paraId="1433DE77" w14:textId="4DDD6705" w:rsidR="00EA08FD" w:rsidRDefault="00857F1E" w:rsidP="00EA08FD">
      <w:pPr>
        <w:pStyle w:val="ChTitle"/>
      </w:pPr>
      <w:r>
        <w:t xml:space="preserve">Getting started with </w:t>
      </w:r>
      <w:r w:rsidR="004B7616">
        <w:t>retention</w:t>
      </w:r>
      <w:r>
        <w:t xml:space="preserve"> labels</w:t>
      </w:r>
    </w:p>
    <w:p w14:paraId="0B162ED7" w14:textId="231BB592" w:rsidR="005A7600" w:rsidRPr="00FA358E" w:rsidRDefault="005A7600" w:rsidP="3C6E49B5">
      <w:pPr>
        <w:pStyle w:val="EditorsNote"/>
        <w:rPr>
          <w:color w:val="auto"/>
          <w:sz w:val="18"/>
          <w:szCs w:val="18"/>
        </w:rPr>
      </w:pPr>
      <w:r w:rsidRPr="00FA358E">
        <w:rPr>
          <w:color w:val="auto"/>
          <w:sz w:val="18"/>
          <w:szCs w:val="18"/>
        </w:rPr>
        <w:t>In today’s fast paced world, data changes frequently </w:t>
      </w:r>
      <w:r w:rsidR="00FA358E" w:rsidRPr="00FA358E">
        <w:rPr>
          <w:color w:val="auto"/>
          <w:sz w:val="18"/>
          <w:szCs w:val="18"/>
        </w:rPr>
        <w:t>within a company</w:t>
      </w:r>
      <w:r w:rsidRPr="00FA358E">
        <w:rPr>
          <w:color w:val="auto"/>
          <w:sz w:val="18"/>
          <w:szCs w:val="18"/>
        </w:rPr>
        <w:t>. As an End User, how does one</w:t>
      </w:r>
      <w:r w:rsidR="00FA358E" w:rsidRPr="00FA358E">
        <w:rPr>
          <w:color w:val="auto"/>
          <w:sz w:val="18"/>
          <w:szCs w:val="18"/>
        </w:rPr>
        <w:t xml:space="preserve"> know how long to keep items deemed with historic significance, or retained for individuals to support your daily work, tasks, projects, and what version is latest version of a document</w:t>
      </w:r>
      <w:r w:rsidRPr="00FA358E">
        <w:rPr>
          <w:color w:val="auto"/>
          <w:sz w:val="18"/>
          <w:szCs w:val="18"/>
        </w:rPr>
        <w:t>? Let me introduce </w:t>
      </w:r>
      <w:r w:rsidR="00FA358E" w:rsidRPr="00FA358E">
        <w:rPr>
          <w:color w:val="auto"/>
          <w:sz w:val="18"/>
          <w:szCs w:val="18"/>
        </w:rPr>
        <w:t>r</w:t>
      </w:r>
      <w:r w:rsidR="00BD2051" w:rsidRPr="00FA358E">
        <w:rPr>
          <w:color w:val="auto"/>
          <w:sz w:val="18"/>
          <w:szCs w:val="18"/>
        </w:rPr>
        <w:t>etention</w:t>
      </w:r>
      <w:r w:rsidRPr="00FA358E">
        <w:rPr>
          <w:color w:val="auto"/>
          <w:sz w:val="18"/>
          <w:szCs w:val="18"/>
        </w:rPr>
        <w:t xml:space="preserve"> labels to </w:t>
      </w:r>
      <w:r w:rsidR="00FA358E" w:rsidRPr="00FA358E">
        <w:rPr>
          <w:color w:val="auto"/>
          <w:sz w:val="18"/>
          <w:szCs w:val="18"/>
        </w:rPr>
        <w:t>help with those decisions</w:t>
      </w:r>
      <w:r w:rsidRPr="00FA358E">
        <w:rPr>
          <w:color w:val="auto"/>
          <w:sz w:val="18"/>
          <w:szCs w:val="18"/>
        </w:rPr>
        <w:t>. One can think of labels as ‘tags’ on the data that help </w:t>
      </w:r>
      <w:r w:rsidR="00FA358E">
        <w:rPr>
          <w:color w:val="auto"/>
          <w:sz w:val="18"/>
          <w:szCs w:val="18"/>
        </w:rPr>
        <w:t xml:space="preserve">manage risk and liability by only keeping what’s needed and deleting </w:t>
      </w:r>
      <w:r w:rsidR="00897078">
        <w:rPr>
          <w:color w:val="auto"/>
          <w:sz w:val="18"/>
          <w:szCs w:val="18"/>
        </w:rPr>
        <w:t>what’s</w:t>
      </w:r>
      <w:r w:rsidR="00FA358E">
        <w:rPr>
          <w:color w:val="auto"/>
          <w:sz w:val="18"/>
          <w:szCs w:val="18"/>
        </w:rPr>
        <w:t xml:space="preserve"> not.</w:t>
      </w:r>
    </w:p>
    <w:p w14:paraId="2D34B78B" w14:textId="525E6A05" w:rsidR="53477E1C" w:rsidRDefault="53477E1C" w:rsidP="3C6E49B5">
      <w:pPr>
        <w:pStyle w:val="EditorsNote"/>
        <w:rPr>
          <w:color w:val="auto"/>
          <w:sz w:val="18"/>
          <w:szCs w:val="18"/>
        </w:rPr>
      </w:pPr>
      <w:r w:rsidRPr="005A4ACF">
        <w:rPr>
          <w:color w:val="auto"/>
          <w:sz w:val="18"/>
          <w:szCs w:val="18"/>
        </w:rPr>
        <w:t>The</w:t>
      </w:r>
      <w:r w:rsidR="42CCFEE7" w:rsidRPr="005A4ACF">
        <w:rPr>
          <w:color w:val="auto"/>
          <w:sz w:val="18"/>
          <w:szCs w:val="18"/>
        </w:rPr>
        <w:t xml:space="preserve"> </w:t>
      </w:r>
      <w:r w:rsidRPr="005A4ACF">
        <w:rPr>
          <w:color w:val="auto"/>
          <w:sz w:val="18"/>
          <w:szCs w:val="18"/>
        </w:rPr>
        <w:t xml:space="preserve">intent of this document is to </w:t>
      </w:r>
      <w:r w:rsidR="09512A3A" w:rsidRPr="005A4ACF">
        <w:rPr>
          <w:color w:val="auto"/>
          <w:sz w:val="18"/>
          <w:szCs w:val="18"/>
        </w:rPr>
        <w:t xml:space="preserve">provide </w:t>
      </w:r>
      <w:r w:rsidRPr="005A4ACF">
        <w:rPr>
          <w:color w:val="auto"/>
          <w:sz w:val="18"/>
          <w:szCs w:val="18"/>
        </w:rPr>
        <w:t>step</w:t>
      </w:r>
      <w:r w:rsidR="5E88528F" w:rsidRPr="005A4ACF">
        <w:rPr>
          <w:color w:val="auto"/>
          <w:sz w:val="18"/>
          <w:szCs w:val="18"/>
        </w:rPr>
        <w:t>-</w:t>
      </w:r>
      <w:r w:rsidRPr="005A4ACF">
        <w:rPr>
          <w:color w:val="auto"/>
          <w:sz w:val="18"/>
          <w:szCs w:val="18"/>
        </w:rPr>
        <w:t>by</w:t>
      </w:r>
      <w:r w:rsidR="22CAD705" w:rsidRPr="005A4ACF">
        <w:rPr>
          <w:color w:val="auto"/>
          <w:sz w:val="18"/>
          <w:szCs w:val="18"/>
        </w:rPr>
        <w:t>-</w:t>
      </w:r>
      <w:r w:rsidRPr="005A4ACF">
        <w:rPr>
          <w:color w:val="auto"/>
          <w:sz w:val="18"/>
          <w:szCs w:val="18"/>
        </w:rPr>
        <w:t>step instructions</w:t>
      </w:r>
      <w:r w:rsidR="0008212E">
        <w:rPr>
          <w:color w:val="auto"/>
          <w:sz w:val="18"/>
          <w:szCs w:val="18"/>
        </w:rPr>
        <w:t xml:space="preserve"> along with images of screens</w:t>
      </w:r>
      <w:r w:rsidRPr="005A4ACF">
        <w:rPr>
          <w:color w:val="auto"/>
          <w:sz w:val="18"/>
          <w:szCs w:val="18"/>
        </w:rPr>
        <w:t xml:space="preserve"> for using labels </w:t>
      </w:r>
      <w:r w:rsidR="0008212E">
        <w:rPr>
          <w:color w:val="auto"/>
          <w:sz w:val="18"/>
          <w:szCs w:val="18"/>
        </w:rPr>
        <w:t>with</w:t>
      </w:r>
      <w:r w:rsidRPr="005A4ACF">
        <w:rPr>
          <w:color w:val="auto"/>
          <w:sz w:val="18"/>
          <w:szCs w:val="18"/>
        </w:rPr>
        <w:t xml:space="preserve"> </w:t>
      </w:r>
      <w:r w:rsidR="008E0BF3">
        <w:rPr>
          <w:color w:val="auto"/>
          <w:sz w:val="18"/>
          <w:szCs w:val="18"/>
        </w:rPr>
        <w:t>Outlook</w:t>
      </w:r>
      <w:r w:rsidRPr="005A4ACF">
        <w:rPr>
          <w:color w:val="auto"/>
          <w:sz w:val="18"/>
          <w:szCs w:val="18"/>
        </w:rPr>
        <w:t>, emails,</w:t>
      </w:r>
      <w:r w:rsidR="008E0BF3">
        <w:rPr>
          <w:color w:val="auto"/>
          <w:sz w:val="18"/>
          <w:szCs w:val="18"/>
        </w:rPr>
        <w:t xml:space="preserve"> OneDrive, SharePoint,</w:t>
      </w:r>
      <w:r w:rsidRPr="005A4ACF">
        <w:rPr>
          <w:color w:val="auto"/>
          <w:sz w:val="18"/>
          <w:szCs w:val="18"/>
        </w:rPr>
        <w:t xml:space="preserve"> and </w:t>
      </w:r>
      <w:r w:rsidR="008E0BF3">
        <w:rPr>
          <w:color w:val="auto"/>
          <w:sz w:val="18"/>
          <w:szCs w:val="18"/>
        </w:rPr>
        <w:t>other content</w:t>
      </w:r>
      <w:r w:rsidR="1DE45418" w:rsidRPr="005A4ACF">
        <w:rPr>
          <w:color w:val="auto"/>
          <w:sz w:val="18"/>
          <w:szCs w:val="18"/>
        </w:rPr>
        <w:t xml:space="preserve"> shares.</w:t>
      </w:r>
      <w:r w:rsidR="0008212E">
        <w:rPr>
          <w:color w:val="auto"/>
          <w:sz w:val="18"/>
          <w:szCs w:val="18"/>
        </w:rPr>
        <w:t xml:space="preserve"> If you have never used labels before, </w:t>
      </w:r>
      <w:r w:rsidR="0026636C">
        <w:rPr>
          <w:color w:val="auto"/>
          <w:sz w:val="18"/>
          <w:szCs w:val="18"/>
        </w:rPr>
        <w:t>do not</w:t>
      </w:r>
      <w:r w:rsidR="0008212E">
        <w:rPr>
          <w:color w:val="auto"/>
          <w:sz w:val="18"/>
          <w:szCs w:val="18"/>
        </w:rPr>
        <w:t xml:space="preserve"> worry this documentation will get you started. &lt;</w:t>
      </w:r>
      <w:r w:rsidR="0008212E" w:rsidRPr="0008212E">
        <w:rPr>
          <w:sz w:val="18"/>
          <w:szCs w:val="18"/>
        </w:rPr>
        <w:t>add label names here: Non-Business, Public, etc..&gt;</w:t>
      </w:r>
      <w:r w:rsidR="1DE45418" w:rsidRPr="0008212E">
        <w:rPr>
          <w:sz w:val="18"/>
          <w:szCs w:val="18"/>
        </w:rPr>
        <w:t xml:space="preserve"> </w:t>
      </w:r>
      <w:r w:rsidR="3383D191" w:rsidRPr="005A4ACF">
        <w:rPr>
          <w:color w:val="auto"/>
          <w:sz w:val="18"/>
          <w:szCs w:val="18"/>
        </w:rPr>
        <w:t xml:space="preserve">The label naming will be </w:t>
      </w:r>
      <w:r w:rsidR="4192183C" w:rsidRPr="005A4ACF">
        <w:rPr>
          <w:color w:val="auto"/>
          <w:sz w:val="18"/>
          <w:szCs w:val="18"/>
        </w:rPr>
        <w:t>dependent</w:t>
      </w:r>
      <w:r w:rsidR="3383D191" w:rsidRPr="005A4ACF">
        <w:rPr>
          <w:color w:val="auto"/>
          <w:sz w:val="18"/>
          <w:szCs w:val="18"/>
        </w:rPr>
        <w:t xml:space="preserve"> upon your company’s needs though these </w:t>
      </w:r>
      <w:r w:rsidR="04828A54" w:rsidRPr="005A4ACF">
        <w:rPr>
          <w:color w:val="auto"/>
          <w:sz w:val="18"/>
          <w:szCs w:val="18"/>
        </w:rPr>
        <w:t>instructions</w:t>
      </w:r>
      <w:r w:rsidR="3383D191" w:rsidRPr="005A4ACF">
        <w:rPr>
          <w:color w:val="auto"/>
          <w:sz w:val="18"/>
          <w:szCs w:val="18"/>
        </w:rPr>
        <w:t xml:space="preserve"> will </w:t>
      </w:r>
      <w:r w:rsidR="135F0DA9" w:rsidRPr="005A4ACF">
        <w:rPr>
          <w:color w:val="auto"/>
          <w:sz w:val="18"/>
          <w:szCs w:val="18"/>
        </w:rPr>
        <w:t>familiarize</w:t>
      </w:r>
      <w:r w:rsidR="70CF7C09" w:rsidRPr="005A4ACF">
        <w:rPr>
          <w:color w:val="auto"/>
          <w:sz w:val="18"/>
          <w:szCs w:val="18"/>
        </w:rPr>
        <w:t xml:space="preserve"> one working on any </w:t>
      </w:r>
      <w:r w:rsidR="005A7600" w:rsidRPr="005A4ACF">
        <w:rPr>
          <w:color w:val="auto"/>
          <w:sz w:val="18"/>
          <w:szCs w:val="18"/>
        </w:rPr>
        <w:t>platform.</w:t>
      </w:r>
      <w:r w:rsidR="70CF7C09" w:rsidRPr="005A4ACF">
        <w:rPr>
          <w:color w:val="auto"/>
          <w:sz w:val="18"/>
          <w:szCs w:val="18"/>
        </w:rPr>
        <w:t xml:space="preserve"> </w:t>
      </w:r>
    </w:p>
    <w:p w14:paraId="0FE30ACA" w14:textId="4CD29FEE" w:rsidR="0008212E" w:rsidRDefault="0008212E" w:rsidP="0008212E">
      <w:pPr>
        <w:pStyle w:val="Heading1"/>
      </w:pPr>
      <w:r>
        <w:t>Assumptions</w:t>
      </w:r>
    </w:p>
    <w:p w14:paraId="6295C704" w14:textId="09819AEF" w:rsidR="0008212E" w:rsidRDefault="0008212E" w:rsidP="3C6E49B5">
      <w:pPr>
        <w:pStyle w:val="EditorsNote"/>
        <w:rPr>
          <w:color w:val="auto"/>
          <w:sz w:val="18"/>
          <w:szCs w:val="18"/>
        </w:rPr>
      </w:pPr>
      <w:r>
        <w:rPr>
          <w:color w:val="auto"/>
          <w:sz w:val="18"/>
          <w:szCs w:val="18"/>
        </w:rPr>
        <w:t xml:space="preserve">We assume you have worked with drop-down menus, </w:t>
      </w:r>
      <w:r w:rsidR="005A7600">
        <w:rPr>
          <w:color w:val="auto"/>
          <w:sz w:val="18"/>
          <w:szCs w:val="18"/>
        </w:rPr>
        <w:t>toolbars,</w:t>
      </w:r>
      <w:r>
        <w:rPr>
          <w:color w:val="auto"/>
          <w:sz w:val="18"/>
          <w:szCs w:val="18"/>
        </w:rPr>
        <w:t xml:space="preserve"> and dialog boxes in your daily tasks. The information provided is straightforward with an easy-to-understand style for a visual learner allowing you to make you better at choosing labels with little to no effort, allowing you will get up to speed quickly.</w:t>
      </w:r>
    </w:p>
    <w:p w14:paraId="2E2C3FF3" w14:textId="444FECCF" w:rsidR="00430E06" w:rsidRDefault="008E0BF3" w:rsidP="00430E06">
      <w:pPr>
        <w:pStyle w:val="Heading1"/>
      </w:pPr>
      <w:r>
        <w:t>Auto Applied Retention Policies</w:t>
      </w:r>
    </w:p>
    <w:p w14:paraId="7C501196" w14:textId="2607B35E" w:rsidR="0008212E" w:rsidRDefault="00430E06" w:rsidP="3C6E49B5">
      <w:pPr>
        <w:pStyle w:val="EditorsNote"/>
        <w:rPr>
          <w:color w:val="auto"/>
          <w:sz w:val="18"/>
          <w:szCs w:val="18"/>
        </w:rPr>
      </w:pPr>
      <w:r>
        <w:rPr>
          <w:color w:val="auto"/>
          <w:sz w:val="18"/>
          <w:szCs w:val="18"/>
        </w:rPr>
        <w:t>To assist with the effort of identifying content with sensitive information, Office 365 has over 87 filters that search data for items like credit card numbers, social security numbers and such. &lt;</w:t>
      </w:r>
      <w:r w:rsidRPr="00430E06">
        <w:rPr>
          <w:sz w:val="18"/>
          <w:szCs w:val="18"/>
        </w:rPr>
        <w:t>add custom SIT here</w:t>
      </w:r>
      <w:r>
        <w:rPr>
          <w:color w:val="auto"/>
          <w:sz w:val="18"/>
          <w:szCs w:val="18"/>
        </w:rPr>
        <w:t>&gt; Depending on your company or industry some filters will or will not apply.</w:t>
      </w:r>
    </w:p>
    <w:p w14:paraId="010D4AFD" w14:textId="7602708C" w:rsidR="00430E06" w:rsidRDefault="00430E06" w:rsidP="3C6E49B5">
      <w:pPr>
        <w:pStyle w:val="EditorsNote"/>
        <w:rPr>
          <w:color w:val="auto"/>
          <w:sz w:val="18"/>
          <w:szCs w:val="18"/>
        </w:rPr>
      </w:pPr>
    </w:p>
    <w:p w14:paraId="053DCDCC" w14:textId="791176C8" w:rsidR="00430E06" w:rsidRDefault="00430E06" w:rsidP="00430E06">
      <w:pPr>
        <w:pStyle w:val="Heading1"/>
      </w:pPr>
      <w:r>
        <w:t>Mandatory Labeling</w:t>
      </w:r>
    </w:p>
    <w:p w14:paraId="56A4A43E" w14:textId="59532E93" w:rsidR="00430E06" w:rsidRDefault="0026636C" w:rsidP="3C6E49B5">
      <w:pPr>
        <w:pStyle w:val="EditorsNote"/>
        <w:rPr>
          <w:color w:val="auto"/>
          <w:sz w:val="18"/>
          <w:szCs w:val="18"/>
        </w:rPr>
      </w:pPr>
      <w:r>
        <w:rPr>
          <w:color w:val="auto"/>
          <w:sz w:val="18"/>
          <w:szCs w:val="18"/>
        </w:rPr>
        <w:t>Just a quick note, your organization may label emails or documents by default, or you can pick a label, and lastly have a label assigned based off the criteria from one of the</w:t>
      </w:r>
      <w:r w:rsidR="005A7600">
        <w:rPr>
          <w:color w:val="auto"/>
          <w:sz w:val="18"/>
          <w:szCs w:val="18"/>
        </w:rPr>
        <w:t xml:space="preserve"> built-in</w:t>
      </w:r>
      <w:r>
        <w:rPr>
          <w:color w:val="auto"/>
          <w:sz w:val="18"/>
          <w:szCs w:val="18"/>
        </w:rPr>
        <w:t xml:space="preserve"> filters or custom</w:t>
      </w:r>
      <w:r w:rsidR="005A7600">
        <w:rPr>
          <w:color w:val="auto"/>
          <w:sz w:val="18"/>
          <w:szCs w:val="18"/>
        </w:rPr>
        <w:t xml:space="preserve"> filters</w:t>
      </w:r>
      <w:r>
        <w:rPr>
          <w:color w:val="auto"/>
          <w:sz w:val="18"/>
          <w:szCs w:val="18"/>
        </w:rPr>
        <w:t xml:space="preserve"> for your organization.</w:t>
      </w:r>
    </w:p>
    <w:p w14:paraId="2DFD2BA4" w14:textId="49E90C4B" w:rsidR="0026636C" w:rsidRDefault="0026636C" w:rsidP="0026636C"/>
    <w:p w14:paraId="41B5CE8D" w14:textId="63409DAD" w:rsidR="00EA08FD" w:rsidRPr="00727931" w:rsidRDefault="00EA08FD" w:rsidP="00EA08FD">
      <w:pPr>
        <w:pStyle w:val="SbarHead"/>
        <w:rPr>
          <w:sz w:val="29"/>
          <w:szCs w:val="29"/>
        </w:rPr>
      </w:pPr>
      <w:r w:rsidRPr="00727931">
        <w:rPr>
          <w:sz w:val="29"/>
          <w:szCs w:val="29"/>
        </w:rPr>
        <w:t xml:space="preserve">In this </w:t>
      </w:r>
      <w:r w:rsidR="00857F1E" w:rsidRPr="00727931">
        <w:rPr>
          <w:sz w:val="29"/>
          <w:szCs w:val="29"/>
        </w:rPr>
        <w:t>document</w:t>
      </w:r>
      <w:r w:rsidR="00727931" w:rsidRPr="00727931">
        <w:rPr>
          <w:sz w:val="29"/>
          <w:szCs w:val="29"/>
        </w:rPr>
        <w:t>, section include</w:t>
      </w:r>
      <w:r w:rsidRPr="00727931">
        <w:rPr>
          <w:sz w:val="29"/>
          <w:szCs w:val="29"/>
        </w:rPr>
        <w:t>:</w:t>
      </w:r>
    </w:p>
    <w:p w14:paraId="18E74A53" w14:textId="4C618F04" w:rsidR="008A7A04" w:rsidRDefault="003E2410" w:rsidP="00DC7692">
      <w:pPr>
        <w:pStyle w:val="SbarBullList"/>
      </w:pPr>
      <w:r>
        <w:t>OneDrive and SharePoint</w:t>
      </w:r>
    </w:p>
    <w:p w14:paraId="1CF699AE" w14:textId="7F7ADE90" w:rsidR="00B56C8D" w:rsidRDefault="0087665C" w:rsidP="00DC7692">
      <w:pPr>
        <w:pStyle w:val="SbarBullList"/>
      </w:pPr>
      <w:r>
        <w:lastRenderedPageBreak/>
        <w:t xml:space="preserve">Using </w:t>
      </w:r>
      <w:r w:rsidR="003E2410">
        <w:t xml:space="preserve">Retention </w:t>
      </w:r>
      <w:r>
        <w:t>Labels in Outlook</w:t>
      </w:r>
    </w:p>
    <w:p w14:paraId="27B92C6C" w14:textId="21DFE8A4" w:rsidR="003E2410" w:rsidRDefault="003E2410" w:rsidP="00DC7692">
      <w:pPr>
        <w:pStyle w:val="SbarBullList"/>
      </w:pPr>
      <w:r>
        <w:t>Retention Labels with Outlook on the Web</w:t>
      </w:r>
    </w:p>
    <w:p w14:paraId="675A1279" w14:textId="67050909" w:rsidR="001E5226" w:rsidRDefault="001E5226" w:rsidP="00DC7692">
      <w:pPr>
        <w:pStyle w:val="SbarBullList"/>
      </w:pPr>
      <w:r>
        <w:t>SharePoint</w:t>
      </w:r>
      <w:r w:rsidR="003E2410">
        <w:t xml:space="preserve"> Site</w:t>
      </w:r>
      <w:r>
        <w:t xml:space="preserve"> Settings</w:t>
      </w:r>
    </w:p>
    <w:p w14:paraId="473882E6" w14:textId="68607F1A" w:rsidR="001B097D" w:rsidRDefault="001B097D" w:rsidP="00DC7692">
      <w:pPr>
        <w:pStyle w:val="SbarBullList"/>
      </w:pPr>
      <w:r>
        <w:t>Teams chat and channel</w:t>
      </w:r>
    </w:p>
    <w:p w14:paraId="71D6BDF9" w14:textId="3F9B0088" w:rsidR="00EA08FD" w:rsidRPr="003C5368" w:rsidRDefault="00EA08FD" w:rsidP="00BD2051">
      <w:pPr>
        <w:pStyle w:val="SbarBullList"/>
        <w:numPr>
          <w:ilvl w:val="0"/>
          <w:numId w:val="0"/>
        </w:numPr>
        <w:ind w:left="1080"/>
      </w:pPr>
    </w:p>
    <w:p w14:paraId="0B755ECD" w14:textId="65329BC4" w:rsidR="00CD6C49" w:rsidRDefault="003E2410" w:rsidP="00CD6C49">
      <w:pPr>
        <w:pStyle w:val="Heading1"/>
      </w:pPr>
      <w:r>
        <w:t>OneDrive and SharePoint</w:t>
      </w:r>
    </w:p>
    <w:p w14:paraId="3226219B" w14:textId="74DCC681" w:rsidR="6AFB7883" w:rsidRPr="00897078" w:rsidRDefault="00897078" w:rsidP="00897078">
      <w:pPr>
        <w:pStyle w:val="Normalunindented"/>
        <w:rPr>
          <w:szCs w:val="18"/>
          <w:shd w:val="clear" w:color="auto" w:fill="FFFFFF"/>
        </w:rPr>
      </w:pPr>
      <w:r>
        <w:rPr>
          <w:rStyle w:val="normaltextrun"/>
          <w:szCs w:val="18"/>
          <w:shd w:val="clear" w:color="auto" w:fill="FFFFFF"/>
        </w:rPr>
        <w:t xml:space="preserve">Whether you are using Office installed locally on your desktop or via the web, one will choose a label to </w:t>
      </w:r>
      <w:r>
        <w:rPr>
          <w:rStyle w:val="normaltextrun"/>
          <w:szCs w:val="18"/>
          <w:shd w:val="clear" w:color="auto" w:fill="FFFFFF"/>
        </w:rPr>
        <w:t>apply to an item</w:t>
      </w:r>
      <w:r>
        <w:rPr>
          <w:rStyle w:val="normaltextrun"/>
          <w:szCs w:val="18"/>
          <w:shd w:val="clear" w:color="auto" w:fill="FFFFFF"/>
        </w:rPr>
        <w:t>.</w:t>
      </w:r>
      <w:r>
        <w:rPr>
          <w:rStyle w:val="normaltextrun"/>
          <w:szCs w:val="18"/>
          <w:shd w:val="clear" w:color="auto" w:fill="FFFFFF"/>
        </w:rPr>
        <w:t xml:space="preserve"> </w:t>
      </w:r>
      <w:r>
        <w:rPr>
          <w:rStyle w:val="normaltextrun"/>
          <w:szCs w:val="18"/>
          <w:shd w:val="clear" w:color="auto" w:fill="FFFFFF"/>
        </w:rPr>
        <w:t xml:space="preserve">Your organization may apply labels automatically or recommend labels based off the content in your documents. A Policy Tip will appear if so and you should choose the correct label. </w:t>
      </w:r>
      <w:r w:rsidR="002025F5">
        <w:t xml:space="preserve">SharePoint and OneDrive store </w:t>
      </w:r>
      <w:r>
        <w:t>items,</w:t>
      </w:r>
      <w:r w:rsidR="002025F5">
        <w:t xml:space="preserve"> </w:t>
      </w:r>
      <w:r>
        <w:t xml:space="preserve">that </w:t>
      </w:r>
      <w:r w:rsidR="002025F5">
        <w:t>one creates, collaborates,</w:t>
      </w:r>
      <w:r>
        <w:t xml:space="preserve"> or</w:t>
      </w:r>
      <w:r w:rsidR="002025F5">
        <w:t xml:space="preserve"> stores. Classifying data is important as different types of </w:t>
      </w:r>
      <w:r>
        <w:t>data should</w:t>
      </w:r>
      <w:r w:rsidR="002025F5">
        <w:t xml:space="preserve"> keep or delete</w:t>
      </w:r>
      <w:r>
        <w:t>d</w:t>
      </w:r>
      <w:r w:rsidR="002025F5">
        <w:t xml:space="preserve"> along with</w:t>
      </w:r>
      <w:r>
        <w:t xml:space="preserve"> a</w:t>
      </w:r>
      <w:r w:rsidR="002025F5">
        <w:t xml:space="preserve"> duration of each. </w:t>
      </w:r>
    </w:p>
    <w:p w14:paraId="2F272687" w14:textId="3A7307A6" w:rsidR="00EA08FD" w:rsidRDefault="004000B3" w:rsidP="00EA08FD">
      <w:pPr>
        <w:pStyle w:val="Heading2"/>
      </w:pPr>
      <w:bookmarkStart w:id="1" w:name="_Hlk47012997"/>
      <w:r>
        <w:t xml:space="preserve">Selecting labels in </w:t>
      </w:r>
      <w:r w:rsidR="000B0063">
        <w:t>SharePoint</w:t>
      </w:r>
      <w:r>
        <w:t xml:space="preserve"> </w:t>
      </w:r>
      <w:bookmarkEnd w:id="1"/>
      <w:r w:rsidR="003E2410">
        <w:rPr>
          <w:noProof/>
        </w:rPr>
        <w:drawing>
          <wp:inline distT="0" distB="0" distL="0" distR="0" wp14:anchorId="11906561" wp14:editId="41D95524">
            <wp:extent cx="457200" cy="457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0BFDDB3E" w14:textId="69F92ED0" w:rsidR="00EA08FD" w:rsidRDefault="00897078" w:rsidP="00EA08FD">
      <w:pPr>
        <w:pStyle w:val="NumList"/>
      </w:pPr>
      <w:r>
        <w:rPr>
          <w:noProof/>
        </w:rPr>
        <w:drawing>
          <wp:anchor distT="0" distB="0" distL="114300" distR="114300" simplePos="0" relativeHeight="251669504" behindDoc="0" locked="0" layoutInCell="1" allowOverlap="1" wp14:anchorId="36BB2614" wp14:editId="1428AE12">
            <wp:simplePos x="0" y="0"/>
            <wp:positionH relativeFrom="column">
              <wp:posOffset>3614157</wp:posOffset>
            </wp:positionH>
            <wp:positionV relativeFrom="paragraph">
              <wp:posOffset>7548</wp:posOffset>
            </wp:positionV>
            <wp:extent cx="181154" cy="181154"/>
            <wp:effectExtent l="0" t="0" r="9525" b="9525"/>
            <wp:wrapNone/>
            <wp:docPr id="20" name="Picture 20" descr="Information pa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pane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154" cy="181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3A71">
        <w:t>Highlight a</w:t>
      </w:r>
      <w:r>
        <w:t>n</w:t>
      </w:r>
      <w:r w:rsidR="00813A71">
        <w:t xml:space="preserve"> item in </w:t>
      </w:r>
      <w:r>
        <w:t>SharePoint and</w:t>
      </w:r>
      <w:r w:rsidR="00813A71">
        <w:t xml:space="preserve"> click the </w:t>
      </w:r>
      <w:r>
        <w:t>details pane (      ) t</w:t>
      </w:r>
      <w:r w:rsidR="00813A71">
        <w:t xml:space="preserve">o display the properties. In the </w:t>
      </w:r>
      <w:r w:rsidR="00813A71" w:rsidRPr="00813A71">
        <w:rPr>
          <w:b/>
          <w:bCs/>
        </w:rPr>
        <w:t>Apply Retention Label</w:t>
      </w:r>
      <w:r w:rsidR="00813A71">
        <w:t xml:space="preserve"> section, select the drop down and choose the correct retention label.</w:t>
      </w:r>
    </w:p>
    <w:p w14:paraId="6BECAA8F" w14:textId="63CCE446" w:rsidR="00DB1565" w:rsidRDefault="00DB1565" w:rsidP="00DB1565">
      <w:pPr>
        <w:pStyle w:val="NumList"/>
        <w:numPr>
          <w:ilvl w:val="0"/>
          <w:numId w:val="0"/>
        </w:numPr>
        <w:ind w:left="1051" w:hanging="360"/>
      </w:pPr>
    </w:p>
    <w:p w14:paraId="3F611D55" w14:textId="1DEDBF49" w:rsidR="00DB1565" w:rsidRDefault="00DB1565" w:rsidP="00DB1565">
      <w:pPr>
        <w:pStyle w:val="NumList"/>
        <w:numPr>
          <w:ilvl w:val="0"/>
          <w:numId w:val="0"/>
        </w:numPr>
        <w:ind w:left="1051" w:hanging="360"/>
      </w:pPr>
      <w:r>
        <w:rPr>
          <w:noProof/>
        </w:rPr>
        <w:drawing>
          <wp:anchor distT="0" distB="0" distL="114300" distR="114300" simplePos="0" relativeHeight="251666432" behindDoc="0" locked="0" layoutInCell="1" allowOverlap="1" wp14:anchorId="4BFF1C95" wp14:editId="6FC56EF5">
            <wp:simplePos x="0" y="0"/>
            <wp:positionH relativeFrom="column">
              <wp:posOffset>418856</wp:posOffset>
            </wp:positionH>
            <wp:positionV relativeFrom="paragraph">
              <wp:posOffset>55245</wp:posOffset>
            </wp:positionV>
            <wp:extent cx="4121300" cy="2415980"/>
            <wp:effectExtent l="0" t="0" r="0" b="3810"/>
            <wp:wrapNone/>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21300" cy="2415980"/>
                    </a:xfrm>
                    <a:prstGeom prst="rect">
                      <a:avLst/>
                    </a:prstGeom>
                  </pic:spPr>
                </pic:pic>
              </a:graphicData>
            </a:graphic>
          </wp:anchor>
        </w:drawing>
      </w:r>
    </w:p>
    <w:p w14:paraId="550AEDED" w14:textId="48837B6B" w:rsidR="00DB1565" w:rsidRDefault="00DB1565" w:rsidP="00DB1565">
      <w:pPr>
        <w:pStyle w:val="NumList"/>
        <w:numPr>
          <w:ilvl w:val="0"/>
          <w:numId w:val="0"/>
        </w:numPr>
        <w:ind w:left="1051" w:hanging="360"/>
      </w:pPr>
      <w:r>
        <w:rPr>
          <w:noProof/>
        </w:rPr>
        <w:drawing>
          <wp:anchor distT="0" distB="0" distL="114300" distR="114300" simplePos="0" relativeHeight="251667456" behindDoc="0" locked="0" layoutInCell="1" allowOverlap="1" wp14:anchorId="53EB927A" wp14:editId="3D8BA94C">
            <wp:simplePos x="0" y="0"/>
            <wp:positionH relativeFrom="column">
              <wp:posOffset>4766487</wp:posOffset>
            </wp:positionH>
            <wp:positionV relativeFrom="paragraph">
              <wp:posOffset>5444</wp:posOffset>
            </wp:positionV>
            <wp:extent cx="1789061" cy="1924141"/>
            <wp:effectExtent l="0" t="0" r="1905" b="0"/>
            <wp:wrapNone/>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9061" cy="1924141"/>
                    </a:xfrm>
                    <a:prstGeom prst="rect">
                      <a:avLst/>
                    </a:prstGeom>
                  </pic:spPr>
                </pic:pic>
              </a:graphicData>
            </a:graphic>
          </wp:anchor>
        </w:drawing>
      </w:r>
    </w:p>
    <w:p w14:paraId="0B863089" w14:textId="7C183A5A" w:rsidR="00DB1565" w:rsidRDefault="00DB1565" w:rsidP="00DB1565">
      <w:pPr>
        <w:pStyle w:val="NumList"/>
        <w:numPr>
          <w:ilvl w:val="0"/>
          <w:numId w:val="0"/>
        </w:numPr>
        <w:ind w:left="1051" w:hanging="360"/>
      </w:pPr>
    </w:p>
    <w:p w14:paraId="170B8A54" w14:textId="5B1EDCB2" w:rsidR="00DB1565" w:rsidRDefault="00DB1565" w:rsidP="00DB1565">
      <w:pPr>
        <w:pStyle w:val="NumList"/>
        <w:numPr>
          <w:ilvl w:val="0"/>
          <w:numId w:val="0"/>
        </w:numPr>
        <w:ind w:left="1051" w:hanging="360"/>
      </w:pPr>
    </w:p>
    <w:p w14:paraId="4629EC75" w14:textId="368D477A" w:rsidR="00DB1565" w:rsidRDefault="00DB1565" w:rsidP="00DB1565">
      <w:pPr>
        <w:pStyle w:val="NumList"/>
        <w:numPr>
          <w:ilvl w:val="0"/>
          <w:numId w:val="0"/>
        </w:numPr>
        <w:ind w:left="1051" w:hanging="360"/>
      </w:pPr>
    </w:p>
    <w:p w14:paraId="133DE585" w14:textId="28EA17A3" w:rsidR="00DB1565" w:rsidRDefault="00DB1565" w:rsidP="00DB1565">
      <w:pPr>
        <w:pStyle w:val="NumList"/>
        <w:numPr>
          <w:ilvl w:val="0"/>
          <w:numId w:val="0"/>
        </w:numPr>
        <w:ind w:left="1051" w:hanging="360"/>
      </w:pPr>
    </w:p>
    <w:p w14:paraId="7573347A" w14:textId="76511A59" w:rsidR="00DB1565" w:rsidRDefault="00DB1565" w:rsidP="00DB1565">
      <w:pPr>
        <w:pStyle w:val="NumList"/>
        <w:numPr>
          <w:ilvl w:val="0"/>
          <w:numId w:val="0"/>
        </w:numPr>
        <w:ind w:left="1051" w:hanging="360"/>
      </w:pPr>
    </w:p>
    <w:p w14:paraId="2A174D16" w14:textId="5AF51B29" w:rsidR="00DB1565" w:rsidRDefault="00DB1565" w:rsidP="00DB1565">
      <w:pPr>
        <w:pStyle w:val="NumList"/>
        <w:numPr>
          <w:ilvl w:val="0"/>
          <w:numId w:val="0"/>
        </w:numPr>
        <w:ind w:left="1051" w:hanging="360"/>
      </w:pPr>
    </w:p>
    <w:p w14:paraId="081FC964" w14:textId="467DBE78" w:rsidR="00DB1565" w:rsidRDefault="00DB1565" w:rsidP="00DB1565">
      <w:pPr>
        <w:pStyle w:val="NumList"/>
        <w:numPr>
          <w:ilvl w:val="0"/>
          <w:numId w:val="0"/>
        </w:numPr>
        <w:ind w:left="1051" w:hanging="360"/>
      </w:pPr>
    </w:p>
    <w:p w14:paraId="6100E3D3" w14:textId="1F52FAAF" w:rsidR="00DB1565" w:rsidRDefault="00DB1565" w:rsidP="00DB1565">
      <w:pPr>
        <w:pStyle w:val="NumList"/>
        <w:numPr>
          <w:ilvl w:val="0"/>
          <w:numId w:val="0"/>
        </w:numPr>
        <w:ind w:left="1051" w:hanging="360"/>
      </w:pPr>
    </w:p>
    <w:p w14:paraId="43211DC8" w14:textId="478C2FE7" w:rsidR="00DB1565" w:rsidRDefault="00DB1565" w:rsidP="00DB1565">
      <w:pPr>
        <w:pStyle w:val="NumList"/>
        <w:numPr>
          <w:ilvl w:val="0"/>
          <w:numId w:val="0"/>
        </w:numPr>
        <w:ind w:left="1051" w:hanging="360"/>
      </w:pPr>
      <w:r>
        <w:rPr>
          <w:noProof/>
        </w:rPr>
        <w:drawing>
          <wp:inline distT="0" distB="0" distL="0" distR="0" wp14:anchorId="68167C72" wp14:editId="41B0FEDA">
            <wp:extent cx="1789061" cy="1924141"/>
            <wp:effectExtent l="0" t="0" r="1905"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5"/>
                    <a:stretch>
                      <a:fillRect/>
                    </a:stretch>
                  </pic:blipFill>
                  <pic:spPr>
                    <a:xfrm>
                      <a:off x="0" y="0"/>
                      <a:ext cx="1800466" cy="1936407"/>
                    </a:xfrm>
                    <a:prstGeom prst="rect">
                      <a:avLst/>
                    </a:prstGeom>
                  </pic:spPr>
                </pic:pic>
              </a:graphicData>
            </a:graphic>
          </wp:inline>
        </w:drawing>
      </w:r>
    </w:p>
    <w:p w14:paraId="541E57AA" w14:textId="2A585C9C" w:rsidR="00DB1565" w:rsidRDefault="00DB1565" w:rsidP="00DB1565">
      <w:pPr>
        <w:pStyle w:val="NumList"/>
        <w:numPr>
          <w:ilvl w:val="0"/>
          <w:numId w:val="0"/>
        </w:numPr>
        <w:ind w:left="1051"/>
      </w:pPr>
    </w:p>
    <w:p w14:paraId="3A61F5CF" w14:textId="7BA31027" w:rsidR="00BF3917" w:rsidRDefault="003E2410" w:rsidP="00BF3917">
      <w:pPr>
        <w:pStyle w:val="Heading2"/>
      </w:pPr>
      <w:r>
        <w:t>Selecting</w:t>
      </w:r>
      <w:r w:rsidR="00BF3917">
        <w:t xml:space="preserve"> labels in </w:t>
      </w:r>
      <w:r w:rsidR="000B0063">
        <w:t>OneDrive</w:t>
      </w:r>
      <w:r w:rsidR="00DB1565">
        <w:rPr>
          <w:noProof/>
        </w:rPr>
        <w:drawing>
          <wp:inline distT="0" distB="0" distL="0" distR="0" wp14:anchorId="39AFABAB" wp14:editId="23599092">
            <wp:extent cx="457200" cy="45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3395F627" w14:textId="375BBA91" w:rsidR="000B0063" w:rsidRDefault="000B0063" w:rsidP="003E2410">
      <w:pPr>
        <w:pStyle w:val="ListParagraph"/>
        <w:numPr>
          <w:ilvl w:val="0"/>
          <w:numId w:val="39"/>
        </w:numPr>
      </w:pPr>
      <w:r>
        <w:t xml:space="preserve">A </w:t>
      </w:r>
      <w:r w:rsidRPr="000B0063">
        <w:rPr>
          <w:b/>
          <w:bCs/>
        </w:rPr>
        <w:t>Policy Tip</w:t>
      </w:r>
      <w:r>
        <w:rPr>
          <w:b/>
          <w:bCs/>
        </w:rPr>
        <w:t xml:space="preserve"> </w:t>
      </w:r>
      <w:r w:rsidRPr="000B0063">
        <w:t>is shown stating the item is blocked as is conflicts with the governance established in your organization. Clicking on</w:t>
      </w:r>
      <w:r>
        <w:rPr>
          <w:b/>
          <w:bCs/>
        </w:rPr>
        <w:t xml:space="preserve"> View Policy Tip </w:t>
      </w:r>
      <w:r w:rsidRPr="000B0063">
        <w:t>display additional information on the policy.</w:t>
      </w:r>
    </w:p>
    <w:p w14:paraId="6AAFED28" w14:textId="1829B84A" w:rsidR="003E2410" w:rsidRDefault="000B0063" w:rsidP="003E2410">
      <w:r>
        <w:rPr>
          <w:noProof/>
        </w:rPr>
        <w:lastRenderedPageBreak/>
        <w:drawing>
          <wp:anchor distT="0" distB="0" distL="114300" distR="114300" simplePos="0" relativeHeight="251662336" behindDoc="0" locked="0" layoutInCell="1" allowOverlap="1" wp14:anchorId="67044F43" wp14:editId="47B76AF4">
            <wp:simplePos x="0" y="0"/>
            <wp:positionH relativeFrom="column">
              <wp:posOffset>502276</wp:posOffset>
            </wp:positionH>
            <wp:positionV relativeFrom="paragraph">
              <wp:posOffset>112567</wp:posOffset>
            </wp:positionV>
            <wp:extent cx="4572000" cy="1556238"/>
            <wp:effectExtent l="0" t="0" r="0" b="6350"/>
            <wp:wrapNone/>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1556238"/>
                    </a:xfrm>
                    <a:prstGeom prst="rect">
                      <a:avLst/>
                    </a:prstGeom>
                  </pic:spPr>
                </pic:pic>
              </a:graphicData>
            </a:graphic>
            <wp14:sizeRelH relativeFrom="margin">
              <wp14:pctWidth>0</wp14:pctWidth>
            </wp14:sizeRelH>
            <wp14:sizeRelV relativeFrom="margin">
              <wp14:pctHeight>0</wp14:pctHeight>
            </wp14:sizeRelV>
          </wp:anchor>
        </w:drawing>
      </w:r>
    </w:p>
    <w:p w14:paraId="0F9BF7FC" w14:textId="4820646F" w:rsidR="003E2410" w:rsidRDefault="003E2410" w:rsidP="003E2410"/>
    <w:p w14:paraId="4F82D776" w14:textId="30821536" w:rsidR="000B0063" w:rsidRDefault="000B0063" w:rsidP="003E2410"/>
    <w:p w14:paraId="18A25E90" w14:textId="14E47545" w:rsidR="000B0063" w:rsidRDefault="000B0063" w:rsidP="003E2410"/>
    <w:p w14:paraId="6929CC1A" w14:textId="312D9709" w:rsidR="000B0063" w:rsidRDefault="000B0063" w:rsidP="003E2410"/>
    <w:p w14:paraId="0EAC48EB" w14:textId="61A19F06" w:rsidR="000B0063" w:rsidRDefault="000B0063" w:rsidP="003E2410"/>
    <w:p w14:paraId="32692AB9" w14:textId="1CD3C697" w:rsidR="000B0063" w:rsidRDefault="000B0063" w:rsidP="003E2410"/>
    <w:p w14:paraId="0C4EE940" w14:textId="7D7C138E" w:rsidR="000B0063" w:rsidRDefault="000B0063" w:rsidP="003E2410">
      <w:r>
        <w:rPr>
          <w:noProof/>
        </w:rPr>
        <w:drawing>
          <wp:anchor distT="0" distB="0" distL="114300" distR="114300" simplePos="0" relativeHeight="251660288" behindDoc="0" locked="0" layoutInCell="1" allowOverlap="1" wp14:anchorId="4112A619" wp14:editId="20905B2E">
            <wp:simplePos x="0" y="0"/>
            <wp:positionH relativeFrom="column">
              <wp:posOffset>3101139</wp:posOffset>
            </wp:positionH>
            <wp:positionV relativeFrom="paragraph">
              <wp:posOffset>2715</wp:posOffset>
            </wp:positionV>
            <wp:extent cx="1999501" cy="2738866"/>
            <wp:effectExtent l="0" t="0" r="1270" b="444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99501" cy="273886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914A659" wp14:editId="1781C63B">
            <wp:simplePos x="0" y="0"/>
            <wp:positionH relativeFrom="margin">
              <wp:posOffset>705367</wp:posOffset>
            </wp:positionH>
            <wp:positionV relativeFrom="paragraph">
              <wp:posOffset>81000</wp:posOffset>
            </wp:positionV>
            <wp:extent cx="2080967" cy="2487514"/>
            <wp:effectExtent l="0" t="0" r="0" b="8255"/>
            <wp:wrapNone/>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80967" cy="2487514"/>
                    </a:xfrm>
                    <a:prstGeom prst="rect">
                      <a:avLst/>
                    </a:prstGeom>
                  </pic:spPr>
                </pic:pic>
              </a:graphicData>
            </a:graphic>
            <wp14:sizeRelH relativeFrom="margin">
              <wp14:pctWidth>0</wp14:pctWidth>
            </wp14:sizeRelH>
            <wp14:sizeRelV relativeFrom="margin">
              <wp14:pctHeight>0</wp14:pctHeight>
            </wp14:sizeRelV>
          </wp:anchor>
        </w:drawing>
      </w:r>
    </w:p>
    <w:p w14:paraId="06F204D2" w14:textId="3E131792" w:rsidR="000B0063" w:rsidRDefault="000B0063" w:rsidP="003E2410"/>
    <w:p w14:paraId="07649902" w14:textId="1672A66D" w:rsidR="000B0063" w:rsidRDefault="000B0063" w:rsidP="003E2410"/>
    <w:p w14:paraId="155A6498" w14:textId="47D1E88B" w:rsidR="000B0063" w:rsidRDefault="000B0063" w:rsidP="003E2410"/>
    <w:p w14:paraId="5AD307B8" w14:textId="6CDBF4E8" w:rsidR="000B0063" w:rsidRDefault="000B0063" w:rsidP="003E2410"/>
    <w:p w14:paraId="4D4F6B08" w14:textId="7AC9EA65" w:rsidR="000B0063" w:rsidRDefault="000B0063" w:rsidP="003E2410"/>
    <w:p w14:paraId="2F321263" w14:textId="2EF836CF" w:rsidR="000B0063" w:rsidRDefault="000B0063" w:rsidP="003E2410"/>
    <w:p w14:paraId="035B6AAF" w14:textId="0DAF9B59" w:rsidR="000B0063" w:rsidRDefault="000B0063" w:rsidP="003E2410"/>
    <w:p w14:paraId="24E75B82" w14:textId="4BE54095" w:rsidR="000B0063" w:rsidRDefault="000B0063" w:rsidP="003E2410"/>
    <w:p w14:paraId="6B61FE76" w14:textId="5DDD0ABA" w:rsidR="000B0063" w:rsidRDefault="000B0063" w:rsidP="003E2410"/>
    <w:p w14:paraId="2DED61FB" w14:textId="69DEB247" w:rsidR="000B0063" w:rsidRPr="00CE6E65" w:rsidRDefault="000B0063" w:rsidP="003E2410"/>
    <w:p w14:paraId="7D6D2F6B" w14:textId="1E447D26" w:rsidR="004F2C4A" w:rsidRPr="004F2C4A" w:rsidRDefault="004F2C4A" w:rsidP="004F2C4A">
      <w:pPr>
        <w:pStyle w:val="Normalunindented"/>
      </w:pPr>
    </w:p>
    <w:p w14:paraId="0FE750E4" w14:textId="1C949223" w:rsidR="00367DB6" w:rsidRDefault="003E2410" w:rsidP="00367DB6">
      <w:pPr>
        <w:pStyle w:val="Heading1"/>
      </w:pPr>
      <w:r>
        <w:t>Using Retention Labels in Outlook</w:t>
      </w:r>
    </w:p>
    <w:p w14:paraId="38170036" w14:textId="79C8A7D8" w:rsidR="00367DB6" w:rsidRPr="000E416F" w:rsidRDefault="0071405E" w:rsidP="00367DB6">
      <w:pPr>
        <w:pStyle w:val="Normalunindented"/>
      </w:pPr>
      <w:r>
        <w:t>As you work with email each day you may have need to retain or delete the mail. Remember, the retention does apply to mail at rest and is applied once the mail is deleted.</w:t>
      </w:r>
    </w:p>
    <w:p w14:paraId="0CCBAEC1" w14:textId="475153AB" w:rsidR="00730B76" w:rsidRDefault="00730B76" w:rsidP="00730B76">
      <w:pPr>
        <w:pStyle w:val="Heading2"/>
      </w:pPr>
      <w:r>
        <w:t xml:space="preserve">Selecting labels in </w:t>
      </w:r>
      <w:r w:rsidR="003E2410">
        <w:t>Outlook desktop</w:t>
      </w:r>
      <w:r>
        <w:t xml:space="preserve"> </w:t>
      </w:r>
      <w:r w:rsidR="003E2410">
        <w:rPr>
          <w:noProof/>
        </w:rPr>
        <w:drawing>
          <wp:inline distT="0" distB="0" distL="0" distR="0" wp14:anchorId="286DD2F5" wp14:editId="52D33BB1">
            <wp:extent cx="457200" cy="45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7CFBDA02" w14:textId="4A11653E" w:rsidR="00730B76" w:rsidRDefault="0071405E" w:rsidP="00C43B4B">
      <w:pPr>
        <w:pStyle w:val="NumList"/>
        <w:numPr>
          <w:ilvl w:val="0"/>
          <w:numId w:val="13"/>
        </w:numPr>
      </w:pPr>
      <w:r>
        <w:t xml:space="preserve">Click </w:t>
      </w:r>
      <w:r w:rsidRPr="0071405E">
        <w:rPr>
          <w:b/>
          <w:bCs/>
        </w:rPr>
        <w:t>Assi</w:t>
      </w:r>
      <w:r>
        <w:rPr>
          <w:b/>
          <w:bCs/>
        </w:rPr>
        <w:t>gn</w:t>
      </w:r>
      <w:r w:rsidRPr="0071405E">
        <w:rPr>
          <w:b/>
          <w:bCs/>
        </w:rPr>
        <w:t xml:space="preserve"> Policy</w:t>
      </w:r>
      <w:r>
        <w:t xml:space="preserve"> from the Outlook toolbar and select the appropriate label.</w:t>
      </w:r>
    </w:p>
    <w:p w14:paraId="64E76BE5" w14:textId="4481DFAA" w:rsidR="00730B76" w:rsidRDefault="0071405E" w:rsidP="00730B76">
      <w:pPr>
        <w:pStyle w:val="NumList"/>
        <w:numPr>
          <w:ilvl w:val="0"/>
          <w:numId w:val="0"/>
        </w:numPr>
        <w:ind w:left="1051"/>
      </w:pPr>
      <w:r>
        <w:rPr>
          <w:noProof/>
        </w:rPr>
        <w:drawing>
          <wp:anchor distT="0" distB="0" distL="114300" distR="114300" simplePos="0" relativeHeight="251673600" behindDoc="0" locked="0" layoutInCell="1" allowOverlap="1" wp14:anchorId="251F8760" wp14:editId="5D5CAE62">
            <wp:simplePos x="0" y="0"/>
            <wp:positionH relativeFrom="column">
              <wp:posOffset>732742</wp:posOffset>
            </wp:positionH>
            <wp:positionV relativeFrom="paragraph">
              <wp:posOffset>153790</wp:posOffset>
            </wp:positionV>
            <wp:extent cx="1526270" cy="2234241"/>
            <wp:effectExtent l="0" t="0" r="0" b="0"/>
            <wp:wrapNone/>
            <wp:docPr id="24" name="Picture 1" descr="Assign Policy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gn Policy butt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6270" cy="22342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23B9CD" w14:textId="131B55E5" w:rsidR="008251EB" w:rsidRDefault="008251EB" w:rsidP="00730B76">
      <w:pPr>
        <w:pStyle w:val="NumList"/>
        <w:numPr>
          <w:ilvl w:val="0"/>
          <w:numId w:val="0"/>
        </w:numPr>
        <w:ind w:left="1051"/>
      </w:pPr>
    </w:p>
    <w:p w14:paraId="46EC7D3A" w14:textId="5BAA6D44" w:rsidR="008251EB" w:rsidRDefault="008251EB" w:rsidP="00730B76">
      <w:pPr>
        <w:pStyle w:val="NumList"/>
        <w:numPr>
          <w:ilvl w:val="0"/>
          <w:numId w:val="0"/>
        </w:numPr>
        <w:ind w:left="1051"/>
      </w:pPr>
    </w:p>
    <w:p w14:paraId="2ED22AB0" w14:textId="6D8A7FFC" w:rsidR="008251EB" w:rsidRDefault="008251EB" w:rsidP="00730B76">
      <w:pPr>
        <w:pStyle w:val="NumList"/>
        <w:numPr>
          <w:ilvl w:val="0"/>
          <w:numId w:val="0"/>
        </w:numPr>
        <w:ind w:left="1051"/>
      </w:pPr>
    </w:p>
    <w:p w14:paraId="0D8C0B78" w14:textId="593AC7BC" w:rsidR="008251EB" w:rsidRDefault="008251EB" w:rsidP="00730B76">
      <w:pPr>
        <w:pStyle w:val="NumList"/>
        <w:numPr>
          <w:ilvl w:val="0"/>
          <w:numId w:val="0"/>
        </w:numPr>
        <w:ind w:left="1051"/>
      </w:pPr>
    </w:p>
    <w:p w14:paraId="3DDE4A3F" w14:textId="3B42577A" w:rsidR="008251EB" w:rsidRDefault="008251EB" w:rsidP="00730B76">
      <w:pPr>
        <w:pStyle w:val="NumList"/>
        <w:numPr>
          <w:ilvl w:val="0"/>
          <w:numId w:val="0"/>
        </w:numPr>
        <w:ind w:left="1051"/>
      </w:pPr>
    </w:p>
    <w:p w14:paraId="292DD8CF" w14:textId="41040D97" w:rsidR="008251EB" w:rsidRDefault="008251EB" w:rsidP="00730B76">
      <w:pPr>
        <w:pStyle w:val="NumList"/>
        <w:numPr>
          <w:ilvl w:val="0"/>
          <w:numId w:val="0"/>
        </w:numPr>
        <w:ind w:left="1051"/>
      </w:pPr>
    </w:p>
    <w:p w14:paraId="6DF23002" w14:textId="303B2F2E" w:rsidR="00730B76" w:rsidRDefault="00F47BE0" w:rsidP="00F47BE0">
      <w:pPr>
        <w:pStyle w:val="Heading2"/>
      </w:pPr>
      <w:r>
        <w:t>Using Email rules to apply a retention label</w:t>
      </w:r>
      <w:r w:rsidR="009A26D0">
        <w:rPr>
          <w:noProof/>
        </w:rPr>
        <w:drawing>
          <wp:inline distT="0" distB="0" distL="0" distR="0" wp14:anchorId="698DB6B9" wp14:editId="7CA7CE31">
            <wp:extent cx="457200" cy="457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67F20DAB" w14:textId="7161E9AD" w:rsidR="00F47BE0" w:rsidRDefault="00CA0CF2" w:rsidP="00CA0CF2">
      <w:pPr>
        <w:pStyle w:val="NumList"/>
        <w:numPr>
          <w:ilvl w:val="0"/>
          <w:numId w:val="44"/>
        </w:numPr>
      </w:pPr>
      <w:r>
        <w:t xml:space="preserve">In the Quick Steps section of the Outlook toolbar, click </w:t>
      </w:r>
      <w:r w:rsidRPr="00CA0CF2">
        <w:rPr>
          <w:b/>
          <w:bCs/>
        </w:rPr>
        <w:t>Create New</w:t>
      </w:r>
      <w:r>
        <w:t xml:space="preserve">. Give the rule a name and use the drop down to select </w:t>
      </w:r>
      <w:r w:rsidRPr="00CA0CF2">
        <w:rPr>
          <w:b/>
          <w:bCs/>
        </w:rPr>
        <w:t>Set Retention Policy</w:t>
      </w:r>
      <w:r>
        <w:t xml:space="preserve"> in the Actions section. Choose a retention policy and then choose an action for the rule.</w:t>
      </w:r>
    </w:p>
    <w:p w14:paraId="7FCC2C28" w14:textId="4D2E1BED" w:rsidR="00CA0CF2" w:rsidRDefault="00CA0CF2" w:rsidP="00CA0CF2">
      <w:pPr>
        <w:pStyle w:val="NumList"/>
        <w:numPr>
          <w:ilvl w:val="0"/>
          <w:numId w:val="0"/>
        </w:numPr>
        <w:ind w:left="1051" w:hanging="360"/>
      </w:pPr>
    </w:p>
    <w:p w14:paraId="1B5EE6ED" w14:textId="19441844" w:rsidR="00CA0CF2" w:rsidRDefault="0071405E" w:rsidP="00CA0CF2">
      <w:pPr>
        <w:pStyle w:val="NumList"/>
        <w:numPr>
          <w:ilvl w:val="0"/>
          <w:numId w:val="0"/>
        </w:numPr>
        <w:ind w:left="1051" w:hanging="360"/>
      </w:pPr>
      <w:r>
        <w:rPr>
          <w:noProof/>
        </w:rPr>
        <w:drawing>
          <wp:anchor distT="0" distB="0" distL="114300" distR="114300" simplePos="0" relativeHeight="251671552" behindDoc="0" locked="0" layoutInCell="1" allowOverlap="1" wp14:anchorId="19EC1681" wp14:editId="7C2CC2C2">
            <wp:simplePos x="0" y="0"/>
            <wp:positionH relativeFrom="column">
              <wp:posOffset>464820</wp:posOffset>
            </wp:positionH>
            <wp:positionV relativeFrom="paragraph">
              <wp:posOffset>223916</wp:posOffset>
            </wp:positionV>
            <wp:extent cx="1854679" cy="668471"/>
            <wp:effectExtent l="0" t="0" r="0" b="0"/>
            <wp:wrapNone/>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854679" cy="668471"/>
                    </a:xfrm>
                    <a:prstGeom prst="rect">
                      <a:avLst/>
                    </a:prstGeom>
                  </pic:spPr>
                </pic:pic>
              </a:graphicData>
            </a:graphic>
            <wp14:sizeRelH relativeFrom="margin">
              <wp14:pctWidth>0</wp14:pctWidth>
            </wp14:sizeRelH>
            <wp14:sizeRelV relativeFrom="margin">
              <wp14:pctHeight>0</wp14:pctHeight>
            </wp14:sizeRelV>
          </wp:anchor>
        </w:drawing>
      </w:r>
      <w:r w:rsidR="00CA0CF2">
        <w:rPr>
          <w:noProof/>
        </w:rPr>
        <w:drawing>
          <wp:anchor distT="0" distB="0" distL="114300" distR="114300" simplePos="0" relativeHeight="251672576" behindDoc="0" locked="0" layoutInCell="1" allowOverlap="1" wp14:anchorId="2638404C" wp14:editId="774AD262">
            <wp:simplePos x="0" y="0"/>
            <wp:positionH relativeFrom="column">
              <wp:posOffset>2509520</wp:posOffset>
            </wp:positionH>
            <wp:positionV relativeFrom="paragraph">
              <wp:posOffset>8890</wp:posOffset>
            </wp:positionV>
            <wp:extent cx="3502025" cy="3987165"/>
            <wp:effectExtent l="0" t="0" r="3175" b="0"/>
            <wp:wrapNone/>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502025" cy="3987165"/>
                    </a:xfrm>
                    <a:prstGeom prst="rect">
                      <a:avLst/>
                    </a:prstGeom>
                  </pic:spPr>
                </pic:pic>
              </a:graphicData>
            </a:graphic>
            <wp14:sizeRelH relativeFrom="margin">
              <wp14:pctWidth>0</wp14:pctWidth>
            </wp14:sizeRelH>
            <wp14:sizeRelV relativeFrom="margin">
              <wp14:pctHeight>0</wp14:pctHeight>
            </wp14:sizeRelV>
          </wp:anchor>
        </w:drawing>
      </w:r>
    </w:p>
    <w:p w14:paraId="4B71E674" w14:textId="42FED07D" w:rsidR="00CA0CF2" w:rsidRDefault="00CA0CF2" w:rsidP="00CA0CF2">
      <w:pPr>
        <w:pStyle w:val="NumList"/>
        <w:numPr>
          <w:ilvl w:val="0"/>
          <w:numId w:val="0"/>
        </w:numPr>
        <w:ind w:left="1051" w:hanging="360"/>
      </w:pPr>
    </w:p>
    <w:p w14:paraId="79AF1F5F" w14:textId="167E2B4E" w:rsidR="00CA0CF2" w:rsidRDefault="00CA0CF2" w:rsidP="00CA0CF2">
      <w:pPr>
        <w:pStyle w:val="NumList"/>
        <w:numPr>
          <w:ilvl w:val="0"/>
          <w:numId w:val="0"/>
        </w:numPr>
        <w:ind w:left="1051" w:hanging="360"/>
      </w:pPr>
    </w:p>
    <w:p w14:paraId="726057C8" w14:textId="33C098AE" w:rsidR="00CA0CF2" w:rsidRDefault="00CA0CF2" w:rsidP="00CA0CF2">
      <w:pPr>
        <w:pStyle w:val="NumList"/>
        <w:numPr>
          <w:ilvl w:val="0"/>
          <w:numId w:val="0"/>
        </w:numPr>
        <w:ind w:left="1051" w:hanging="360"/>
      </w:pPr>
    </w:p>
    <w:p w14:paraId="303FDED7" w14:textId="7EAE256C" w:rsidR="00CA0CF2" w:rsidRDefault="0071405E" w:rsidP="00CA0CF2">
      <w:pPr>
        <w:pStyle w:val="NumList"/>
        <w:numPr>
          <w:ilvl w:val="0"/>
          <w:numId w:val="0"/>
        </w:numPr>
        <w:ind w:left="1051" w:hanging="360"/>
      </w:pPr>
      <w:r>
        <w:rPr>
          <w:noProof/>
        </w:rPr>
        <w:drawing>
          <wp:anchor distT="0" distB="0" distL="114300" distR="114300" simplePos="0" relativeHeight="251658240" behindDoc="0" locked="0" layoutInCell="1" allowOverlap="1" wp14:anchorId="2A4AF6C6" wp14:editId="76C0A9B3">
            <wp:simplePos x="0" y="0"/>
            <wp:positionH relativeFrom="column">
              <wp:posOffset>473075</wp:posOffset>
            </wp:positionH>
            <wp:positionV relativeFrom="page">
              <wp:posOffset>3051882</wp:posOffset>
            </wp:positionV>
            <wp:extent cx="1904430" cy="2363638"/>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904430" cy="2363638"/>
                    </a:xfrm>
                    <a:prstGeom prst="rect">
                      <a:avLst/>
                    </a:prstGeom>
                  </pic:spPr>
                </pic:pic>
              </a:graphicData>
            </a:graphic>
            <wp14:sizeRelH relativeFrom="margin">
              <wp14:pctWidth>0</wp14:pctWidth>
            </wp14:sizeRelH>
            <wp14:sizeRelV relativeFrom="margin">
              <wp14:pctHeight>0</wp14:pctHeight>
            </wp14:sizeRelV>
          </wp:anchor>
        </w:drawing>
      </w:r>
    </w:p>
    <w:p w14:paraId="567D8C72" w14:textId="201065FB" w:rsidR="00CA0CF2" w:rsidRDefault="00CA0CF2" w:rsidP="00CA0CF2">
      <w:pPr>
        <w:pStyle w:val="NumList"/>
        <w:numPr>
          <w:ilvl w:val="0"/>
          <w:numId w:val="0"/>
        </w:numPr>
        <w:ind w:left="1051" w:hanging="360"/>
      </w:pPr>
    </w:p>
    <w:p w14:paraId="7689E9D0" w14:textId="7E49CDA0" w:rsidR="00CA0CF2" w:rsidRDefault="00CA0CF2" w:rsidP="00CA0CF2">
      <w:pPr>
        <w:pStyle w:val="NumList"/>
        <w:numPr>
          <w:ilvl w:val="0"/>
          <w:numId w:val="0"/>
        </w:numPr>
        <w:ind w:left="1051" w:hanging="360"/>
      </w:pPr>
    </w:p>
    <w:p w14:paraId="41245520" w14:textId="12353E74" w:rsidR="00CA0CF2" w:rsidRDefault="00CA0CF2" w:rsidP="00CA0CF2">
      <w:pPr>
        <w:pStyle w:val="NumList"/>
        <w:numPr>
          <w:ilvl w:val="0"/>
          <w:numId w:val="0"/>
        </w:numPr>
        <w:ind w:left="1051" w:hanging="360"/>
      </w:pPr>
    </w:p>
    <w:p w14:paraId="414F6FF3" w14:textId="5589376B" w:rsidR="00CA0CF2" w:rsidRDefault="00CA0CF2" w:rsidP="00CA0CF2">
      <w:pPr>
        <w:pStyle w:val="NumList"/>
        <w:numPr>
          <w:ilvl w:val="0"/>
          <w:numId w:val="0"/>
        </w:numPr>
        <w:ind w:left="1051" w:hanging="360"/>
      </w:pPr>
    </w:p>
    <w:p w14:paraId="6C909CC5" w14:textId="6BB796D0" w:rsidR="00CA0CF2" w:rsidRDefault="00CA0CF2" w:rsidP="00CA0CF2">
      <w:pPr>
        <w:pStyle w:val="NumList"/>
        <w:numPr>
          <w:ilvl w:val="0"/>
          <w:numId w:val="0"/>
        </w:numPr>
        <w:ind w:left="1051" w:hanging="360"/>
      </w:pPr>
    </w:p>
    <w:p w14:paraId="2B1766A9" w14:textId="22F435FD" w:rsidR="00CA0CF2" w:rsidRDefault="00CA0CF2" w:rsidP="00CA0CF2">
      <w:pPr>
        <w:pStyle w:val="NumList"/>
        <w:numPr>
          <w:ilvl w:val="0"/>
          <w:numId w:val="0"/>
        </w:numPr>
        <w:ind w:left="1051" w:hanging="360"/>
      </w:pPr>
    </w:p>
    <w:p w14:paraId="5744017F" w14:textId="66FA5B72" w:rsidR="00CA0CF2" w:rsidRDefault="00CA0CF2" w:rsidP="00CA0CF2">
      <w:pPr>
        <w:pStyle w:val="NumList"/>
        <w:numPr>
          <w:ilvl w:val="0"/>
          <w:numId w:val="0"/>
        </w:numPr>
        <w:ind w:left="1051" w:hanging="360"/>
      </w:pPr>
    </w:p>
    <w:p w14:paraId="2D931D5A" w14:textId="7FD9BF9C" w:rsidR="00CA0CF2" w:rsidRDefault="00CA0CF2" w:rsidP="00CA0CF2">
      <w:pPr>
        <w:pStyle w:val="NumList"/>
        <w:numPr>
          <w:ilvl w:val="0"/>
          <w:numId w:val="0"/>
        </w:numPr>
        <w:ind w:left="1051" w:hanging="360"/>
      </w:pPr>
    </w:p>
    <w:p w14:paraId="5F98D388" w14:textId="04F7FF06" w:rsidR="00CA0CF2" w:rsidRDefault="00CA0CF2" w:rsidP="00CA0CF2">
      <w:pPr>
        <w:pStyle w:val="NumList"/>
        <w:numPr>
          <w:ilvl w:val="0"/>
          <w:numId w:val="0"/>
        </w:numPr>
        <w:ind w:left="1051" w:hanging="360"/>
      </w:pPr>
    </w:p>
    <w:p w14:paraId="38FF2AE6" w14:textId="483285B5" w:rsidR="00CA0CF2" w:rsidRPr="00F47BE0" w:rsidRDefault="00CA0CF2" w:rsidP="00CA0CF2">
      <w:pPr>
        <w:pStyle w:val="NumList"/>
        <w:numPr>
          <w:ilvl w:val="0"/>
          <w:numId w:val="0"/>
        </w:numPr>
        <w:ind w:left="1051" w:hanging="360"/>
      </w:pPr>
    </w:p>
    <w:p w14:paraId="551C221A" w14:textId="0CA1ADBA" w:rsidR="00730B76" w:rsidRDefault="00730B76" w:rsidP="00730B76">
      <w:pPr>
        <w:pStyle w:val="NumList"/>
        <w:numPr>
          <w:ilvl w:val="0"/>
          <w:numId w:val="0"/>
        </w:numPr>
        <w:ind w:left="1051" w:hanging="360"/>
      </w:pPr>
    </w:p>
    <w:p w14:paraId="5C4BC3CE" w14:textId="77777777" w:rsidR="0071405E" w:rsidRDefault="0071405E" w:rsidP="00367DB6">
      <w:pPr>
        <w:pStyle w:val="Heading1"/>
      </w:pPr>
    </w:p>
    <w:p w14:paraId="5BC5C644" w14:textId="77777777" w:rsidR="0071405E" w:rsidRDefault="0071405E" w:rsidP="00367DB6">
      <w:pPr>
        <w:pStyle w:val="Heading1"/>
      </w:pPr>
    </w:p>
    <w:p w14:paraId="3B8B3AFB" w14:textId="61A39631" w:rsidR="00367DB6" w:rsidRDefault="00F47BE0" w:rsidP="00367DB6">
      <w:pPr>
        <w:pStyle w:val="Heading1"/>
      </w:pPr>
      <w:r>
        <w:t>Retention Labels with Outlook on the Web</w:t>
      </w:r>
    </w:p>
    <w:p w14:paraId="2E87C3BD" w14:textId="423B6DA4" w:rsidR="00CA0CF2" w:rsidRDefault="00CA0CF2" w:rsidP="00CC1AFB">
      <w:pPr>
        <w:pStyle w:val="Heading2"/>
        <w:rPr>
          <w:rStyle w:val="normaltextrun"/>
          <w:rFonts w:ascii="Segoe" w:hAnsi="Segoe"/>
          <w:sz w:val="18"/>
          <w:szCs w:val="18"/>
          <w:bdr w:val="none" w:sz="0" w:space="0" w:color="auto" w:frame="1"/>
        </w:rPr>
      </w:pPr>
      <w:r>
        <w:rPr>
          <w:rStyle w:val="normaltextrun"/>
          <w:rFonts w:ascii="Segoe" w:hAnsi="Segoe"/>
          <w:sz w:val="18"/>
          <w:szCs w:val="18"/>
          <w:bdr w:val="none" w:sz="0" w:space="0" w:color="auto" w:frame="1"/>
        </w:rPr>
        <w:t xml:space="preserve">We are only covering using the Outlook app in this section which includes accessing your email by using Outlook on the web </w:t>
      </w:r>
      <w:r>
        <w:rPr>
          <w:rStyle w:val="normaltextrun"/>
          <w:rFonts w:ascii="Segoe" w:hAnsi="Segoe"/>
          <w:sz w:val="18"/>
          <w:szCs w:val="18"/>
          <w:bdr w:val="none" w:sz="0" w:space="0" w:color="auto" w:frame="1"/>
        </w:rPr>
        <w:t xml:space="preserve">by </w:t>
      </w:r>
      <w:r>
        <w:rPr>
          <w:rStyle w:val="normaltextrun"/>
          <w:rFonts w:ascii="Segoe" w:hAnsi="Segoe"/>
          <w:sz w:val="18"/>
          <w:szCs w:val="18"/>
          <w:bdr w:val="none" w:sz="0" w:space="0" w:color="auto" w:frame="1"/>
        </w:rPr>
        <w:t>logging in from the waffle internally</w:t>
      </w:r>
      <w:r>
        <w:rPr>
          <w:rStyle w:val="normaltextrun"/>
          <w:rFonts w:ascii="Segoe" w:hAnsi="Segoe"/>
          <w:sz w:val="18"/>
          <w:szCs w:val="18"/>
          <w:bdr w:val="none" w:sz="0" w:space="0" w:color="auto" w:frame="1"/>
        </w:rPr>
        <w:t>.</w:t>
      </w:r>
    </w:p>
    <w:p w14:paraId="6974A84B" w14:textId="442A86F2" w:rsidR="00CC1AFB" w:rsidRDefault="00CC1AFB" w:rsidP="00CC1AFB">
      <w:pPr>
        <w:pStyle w:val="Heading2"/>
      </w:pPr>
      <w:r>
        <w:t xml:space="preserve">Selecting labels </w:t>
      </w:r>
      <w:r w:rsidR="00F47BE0">
        <w:rPr>
          <w:noProof/>
        </w:rPr>
        <w:drawing>
          <wp:inline distT="0" distB="0" distL="0" distR="0" wp14:anchorId="75A7BD20" wp14:editId="4BEE1E33">
            <wp:extent cx="457200" cy="457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7D68F0C6" w14:textId="00668DC3" w:rsidR="005557DD" w:rsidRDefault="00CA0CF2" w:rsidP="00C43B4B">
      <w:pPr>
        <w:pStyle w:val="NumList"/>
        <w:numPr>
          <w:ilvl w:val="0"/>
          <w:numId w:val="15"/>
        </w:numPr>
      </w:pPr>
      <w:r>
        <w:t xml:space="preserve">Right the email item and select </w:t>
      </w:r>
      <w:r w:rsidRPr="00CA0CF2">
        <w:rPr>
          <w:b/>
          <w:bCs/>
        </w:rPr>
        <w:t>Assign Policy</w:t>
      </w:r>
      <w:r>
        <w:t>&gt;then choose the appropriate retention label.</w:t>
      </w:r>
    </w:p>
    <w:p w14:paraId="7C2CE7BD" w14:textId="71EF154D" w:rsidR="00CC1AFB" w:rsidRDefault="00CC1AFB" w:rsidP="00CC1AFB">
      <w:pPr>
        <w:pStyle w:val="Fig-Graphic"/>
      </w:pPr>
    </w:p>
    <w:p w14:paraId="61C33159" w14:textId="72118872" w:rsidR="00CC1AFB" w:rsidRDefault="008C2503" w:rsidP="00CC1AFB">
      <w:pPr>
        <w:pStyle w:val="Num-Caption"/>
      </w:pPr>
      <w:r>
        <w:rPr>
          <w:noProof/>
        </w:rPr>
        <w:drawing>
          <wp:anchor distT="0" distB="0" distL="114300" distR="114300" simplePos="0" relativeHeight="251670528" behindDoc="0" locked="0" layoutInCell="1" allowOverlap="1" wp14:anchorId="1DE3C1F7" wp14:editId="79977638">
            <wp:simplePos x="0" y="0"/>
            <wp:positionH relativeFrom="column">
              <wp:posOffset>827536</wp:posOffset>
            </wp:positionH>
            <wp:positionV relativeFrom="paragraph">
              <wp:posOffset>7009</wp:posOffset>
            </wp:positionV>
            <wp:extent cx="3131185" cy="3051810"/>
            <wp:effectExtent l="0" t="0" r="0" b="0"/>
            <wp:wrapNone/>
            <wp:docPr id="21" name="Picture 21" descr="Assign policy menu in Outlook on the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ign policy menu in Outlook on the we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31185" cy="3051810"/>
                    </a:xfrm>
                    <a:prstGeom prst="rect">
                      <a:avLst/>
                    </a:prstGeom>
                    <a:noFill/>
                    <a:ln>
                      <a:noFill/>
                    </a:ln>
                  </pic:spPr>
                </pic:pic>
              </a:graphicData>
            </a:graphic>
          </wp:anchor>
        </w:drawing>
      </w:r>
    </w:p>
    <w:p w14:paraId="18490E8F" w14:textId="14457FE4" w:rsidR="00CC1AFB" w:rsidRDefault="00CC1AFB" w:rsidP="00CC1AFB"/>
    <w:p w14:paraId="45C034A7" w14:textId="301FE591" w:rsidR="00CC1AFB" w:rsidRDefault="00CC1AFB" w:rsidP="00CC1AFB"/>
    <w:p w14:paraId="7C9FA146" w14:textId="29A8F280" w:rsidR="00CC1AFB" w:rsidRDefault="00CC1AFB" w:rsidP="00CC1AFB"/>
    <w:p w14:paraId="43B9DD25" w14:textId="01821B66" w:rsidR="00CC1AFB" w:rsidRDefault="00CC1AFB" w:rsidP="00CC1AFB"/>
    <w:p w14:paraId="31FEF575" w14:textId="1B84EA26" w:rsidR="00EB6504" w:rsidRDefault="00EB6504" w:rsidP="00EB6504">
      <w:pPr>
        <w:pStyle w:val="NumList"/>
        <w:numPr>
          <w:ilvl w:val="0"/>
          <w:numId w:val="0"/>
        </w:numPr>
        <w:ind w:left="1051" w:hanging="360"/>
      </w:pPr>
    </w:p>
    <w:p w14:paraId="6D296174" w14:textId="7D02FA7B" w:rsidR="00CC1AFB" w:rsidRDefault="00CC1AFB" w:rsidP="00CC1AFB">
      <w:pPr>
        <w:pStyle w:val="NumList"/>
        <w:numPr>
          <w:ilvl w:val="0"/>
          <w:numId w:val="0"/>
        </w:numPr>
        <w:ind w:left="1051" w:hanging="360"/>
      </w:pPr>
    </w:p>
    <w:p w14:paraId="678C8F4E" w14:textId="77777777" w:rsidR="00CC1AFB" w:rsidRDefault="00CC1AFB" w:rsidP="00CC1AFB">
      <w:pPr>
        <w:pStyle w:val="NumList"/>
        <w:numPr>
          <w:ilvl w:val="0"/>
          <w:numId w:val="0"/>
        </w:numPr>
        <w:ind w:left="1051" w:hanging="360"/>
      </w:pPr>
    </w:p>
    <w:p w14:paraId="1662A065" w14:textId="77777777" w:rsidR="00CC1AFB" w:rsidRDefault="00CC1AFB" w:rsidP="00CC1AFB">
      <w:pPr>
        <w:pStyle w:val="NumList"/>
        <w:numPr>
          <w:ilvl w:val="0"/>
          <w:numId w:val="0"/>
        </w:numPr>
        <w:ind w:left="1051" w:hanging="360"/>
      </w:pPr>
    </w:p>
    <w:p w14:paraId="60AFFC3C" w14:textId="77777777" w:rsidR="00CC1AFB" w:rsidRDefault="00CC1AFB" w:rsidP="00CC1AFB">
      <w:pPr>
        <w:pStyle w:val="NumList"/>
        <w:numPr>
          <w:ilvl w:val="0"/>
          <w:numId w:val="0"/>
        </w:numPr>
        <w:ind w:left="1051" w:hanging="360"/>
      </w:pPr>
    </w:p>
    <w:p w14:paraId="5A6C76D1" w14:textId="49C2329F" w:rsidR="00CC1AFB" w:rsidRDefault="00CC1AFB" w:rsidP="00CC1AFB">
      <w:pPr>
        <w:pStyle w:val="NumList"/>
        <w:numPr>
          <w:ilvl w:val="0"/>
          <w:numId w:val="0"/>
        </w:numPr>
        <w:ind w:left="1051" w:hanging="360"/>
      </w:pPr>
    </w:p>
    <w:p w14:paraId="47BE5D05" w14:textId="77777777" w:rsidR="0071405E" w:rsidRDefault="0071405E" w:rsidP="00EB6504">
      <w:pPr>
        <w:pStyle w:val="Heading1"/>
      </w:pPr>
    </w:p>
    <w:p w14:paraId="1C87D83F" w14:textId="29D411DF" w:rsidR="00EB6504" w:rsidRDefault="00F47BE0" w:rsidP="00EB6504">
      <w:pPr>
        <w:pStyle w:val="Heading1"/>
      </w:pPr>
      <w:r>
        <w:t>SharePoint Site Settings</w:t>
      </w:r>
    </w:p>
    <w:p w14:paraId="62367600" w14:textId="214F3B6E" w:rsidR="00DA6B15" w:rsidRPr="000E416F" w:rsidRDefault="00773071" w:rsidP="00DA6B15">
      <w:pPr>
        <w:pStyle w:val="Normalunindented"/>
      </w:pPr>
      <w:r>
        <w:t>In addition to selecting a label to be applied to a single item in SharePoint, one can set all content to be labeled in the library folder or document set. This allows all the documents to have a default label applied.</w:t>
      </w:r>
    </w:p>
    <w:p w14:paraId="7ABC0E56" w14:textId="63332B97" w:rsidR="00EB6504" w:rsidRDefault="00EB6504" w:rsidP="00EB6504">
      <w:pPr>
        <w:pStyle w:val="Heading2"/>
      </w:pPr>
      <w:r>
        <w:t xml:space="preserve">Selecting labels in </w:t>
      </w:r>
      <w:r w:rsidR="001B097D">
        <w:t>SharePoint at the site level</w:t>
      </w:r>
      <w:r>
        <w:t xml:space="preserve"> </w:t>
      </w:r>
      <w:r w:rsidR="00F47BE0">
        <w:rPr>
          <w:noProof/>
        </w:rPr>
        <w:drawing>
          <wp:inline distT="0" distB="0" distL="0" distR="0" wp14:anchorId="71B9460A" wp14:editId="60EFF941">
            <wp:extent cx="457200" cy="457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373B0CC7" w14:textId="40428033" w:rsidR="008B6FDF" w:rsidRPr="007D0F5E" w:rsidRDefault="007D0F5E" w:rsidP="00C43B4B">
      <w:pPr>
        <w:pStyle w:val="ListParagraph"/>
        <w:numPr>
          <w:ilvl w:val="0"/>
          <w:numId w:val="9"/>
        </w:numPr>
        <w:rPr>
          <w:rFonts w:ascii="Segoe UI" w:hAnsi="Segoe UI" w:cs="Segoe UI"/>
          <w:color w:val="1E1E1E"/>
        </w:rPr>
      </w:pPr>
      <w:r>
        <w:rPr>
          <w:noProof/>
        </w:rPr>
        <w:drawing>
          <wp:anchor distT="0" distB="0" distL="114300" distR="114300" simplePos="0" relativeHeight="251665408" behindDoc="0" locked="0" layoutInCell="1" allowOverlap="1" wp14:anchorId="518CF0F9" wp14:editId="64182E37">
            <wp:simplePos x="0" y="0"/>
            <wp:positionH relativeFrom="column">
              <wp:posOffset>1121416</wp:posOffset>
            </wp:positionH>
            <wp:positionV relativeFrom="paragraph">
              <wp:posOffset>377780</wp:posOffset>
            </wp:positionV>
            <wp:extent cx="3185232" cy="588132"/>
            <wp:effectExtent l="0" t="0" r="0" b="2540"/>
            <wp:wrapNone/>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185232" cy="588132"/>
                    </a:xfrm>
                    <a:prstGeom prst="rect">
                      <a:avLst/>
                    </a:prstGeom>
                  </pic:spPr>
                </pic:pic>
              </a:graphicData>
            </a:graphic>
            <wp14:sizeRelH relativeFrom="margin">
              <wp14:pctWidth>0</wp14:pctWidth>
            </wp14:sizeRelH>
            <wp14:sizeRelV relativeFrom="margin">
              <wp14:pctHeight>0</wp14:pctHeight>
            </wp14:sizeRelV>
          </wp:anchor>
        </w:drawing>
      </w:r>
      <w:r>
        <w:rPr>
          <w:rFonts w:ascii="Segoe UI" w:hAnsi="Segoe UI" w:cs="Segoe UI"/>
          <w:color w:val="1E1E1E"/>
          <w:shd w:val="clear" w:color="auto" w:fill="FFFFFF"/>
        </w:rPr>
        <w:t xml:space="preserve">Navigate to SharePoint and click the settings icon and select </w:t>
      </w:r>
      <w:r w:rsidRPr="007D0F5E">
        <w:rPr>
          <w:rFonts w:ascii="Segoe UI" w:hAnsi="Segoe UI" w:cs="Segoe UI"/>
          <w:b/>
          <w:bCs/>
          <w:color w:val="1E1E1E"/>
          <w:shd w:val="clear" w:color="auto" w:fill="FFFFFF"/>
        </w:rPr>
        <w:t>Library Settings</w:t>
      </w:r>
      <w:r>
        <w:rPr>
          <w:rFonts w:ascii="Segoe UI" w:hAnsi="Segoe UI" w:cs="Segoe UI"/>
          <w:color w:val="1E1E1E"/>
          <w:shd w:val="clear" w:color="auto" w:fill="FFFFFF"/>
        </w:rPr>
        <w:t xml:space="preserve">. On the Documents&gt;Settings page, click </w:t>
      </w:r>
      <w:r w:rsidRPr="007D0F5E">
        <w:rPr>
          <w:rFonts w:ascii="Segoe UI" w:hAnsi="Segoe UI" w:cs="Segoe UI"/>
          <w:b/>
          <w:bCs/>
          <w:color w:val="1E1E1E"/>
          <w:shd w:val="clear" w:color="auto" w:fill="FFFFFF"/>
        </w:rPr>
        <w:t>Apply Label To Items In This List or Library</w:t>
      </w:r>
      <w:r>
        <w:rPr>
          <w:rFonts w:ascii="Segoe UI" w:hAnsi="Segoe UI" w:cs="Segoe UI"/>
          <w:color w:val="1E1E1E"/>
          <w:shd w:val="clear" w:color="auto" w:fill="FFFFFF"/>
        </w:rPr>
        <w:t xml:space="preserve"> as shown below.</w:t>
      </w:r>
    </w:p>
    <w:p w14:paraId="523CEAE2" w14:textId="77777777" w:rsidR="007D0F5E" w:rsidRPr="007D0F5E" w:rsidRDefault="007D0F5E" w:rsidP="007D0F5E">
      <w:pPr>
        <w:pStyle w:val="ListParagraph"/>
        <w:ind w:left="990" w:firstLine="0"/>
        <w:rPr>
          <w:rFonts w:ascii="Segoe UI" w:hAnsi="Segoe UI" w:cs="Segoe UI"/>
          <w:color w:val="1E1E1E"/>
        </w:rPr>
      </w:pPr>
    </w:p>
    <w:p w14:paraId="3485FEB8" w14:textId="6604F418" w:rsidR="007D0F5E" w:rsidRDefault="007D0F5E" w:rsidP="007D0F5E">
      <w:pPr>
        <w:rPr>
          <w:rFonts w:ascii="Segoe UI" w:hAnsi="Segoe UI" w:cs="Segoe UI"/>
          <w:color w:val="1E1E1E"/>
        </w:rPr>
      </w:pPr>
    </w:p>
    <w:p w14:paraId="16E9288F" w14:textId="268AA741" w:rsidR="007D0F5E" w:rsidRPr="007D0F5E" w:rsidRDefault="007D0F5E" w:rsidP="007D0F5E">
      <w:pPr>
        <w:rPr>
          <w:rFonts w:ascii="Segoe UI" w:hAnsi="Segoe UI" w:cs="Segoe UI"/>
          <w:color w:val="1E1E1E"/>
        </w:rPr>
      </w:pPr>
    </w:p>
    <w:p w14:paraId="028873B7" w14:textId="2B7D654B" w:rsidR="007D0F5E" w:rsidRPr="00DB1565" w:rsidRDefault="007D0F5E" w:rsidP="00C43B4B">
      <w:pPr>
        <w:pStyle w:val="ListParagraph"/>
        <w:numPr>
          <w:ilvl w:val="0"/>
          <w:numId w:val="9"/>
        </w:numPr>
        <w:rPr>
          <w:rFonts w:ascii="Segoe UI" w:hAnsi="Segoe UI" w:cs="Segoe UI"/>
          <w:color w:val="1E1E1E"/>
        </w:rPr>
      </w:pPr>
      <w:r>
        <w:rPr>
          <w:rFonts w:ascii="Segoe UI" w:hAnsi="Segoe UI" w:cs="Segoe UI"/>
          <w:color w:val="1E1E1E"/>
          <w:shd w:val="clear" w:color="auto" w:fill="FFFFFF"/>
        </w:rPr>
        <w:t>On the Settings&gt;Apply Label page</w:t>
      </w:r>
      <w:r w:rsidR="00241CD5">
        <w:rPr>
          <w:rFonts w:ascii="Segoe UI" w:hAnsi="Segoe UI" w:cs="Segoe UI"/>
          <w:color w:val="1E1E1E"/>
          <w:shd w:val="clear" w:color="auto" w:fill="FFFFFF"/>
        </w:rPr>
        <w:t>, click the down drop and choose the appropriate retention label.</w:t>
      </w:r>
    </w:p>
    <w:p w14:paraId="77671776" w14:textId="5C35BDF3" w:rsidR="00DB1565" w:rsidRPr="00DB1565" w:rsidRDefault="00241CD5" w:rsidP="00DB1565">
      <w:pPr>
        <w:rPr>
          <w:rFonts w:ascii="Segoe UI" w:hAnsi="Segoe UI" w:cs="Segoe UI"/>
          <w:color w:val="1E1E1E"/>
        </w:rPr>
      </w:pPr>
      <w:r>
        <w:rPr>
          <w:noProof/>
        </w:rPr>
        <w:drawing>
          <wp:anchor distT="0" distB="0" distL="114300" distR="114300" simplePos="0" relativeHeight="251668480" behindDoc="0" locked="0" layoutInCell="1" allowOverlap="1" wp14:anchorId="6B0F8712" wp14:editId="102D850C">
            <wp:simplePos x="0" y="0"/>
            <wp:positionH relativeFrom="column">
              <wp:posOffset>632713</wp:posOffset>
            </wp:positionH>
            <wp:positionV relativeFrom="paragraph">
              <wp:posOffset>113577</wp:posOffset>
            </wp:positionV>
            <wp:extent cx="4762681" cy="1739702"/>
            <wp:effectExtent l="0" t="0" r="0" b="0"/>
            <wp:wrapNone/>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762681" cy="1739702"/>
                    </a:xfrm>
                    <a:prstGeom prst="rect">
                      <a:avLst/>
                    </a:prstGeom>
                  </pic:spPr>
                </pic:pic>
              </a:graphicData>
            </a:graphic>
          </wp:anchor>
        </w:drawing>
      </w:r>
    </w:p>
    <w:p w14:paraId="6F2D86E5" w14:textId="7C4E3EDA" w:rsidR="001B097D" w:rsidRPr="008B6FDF" w:rsidRDefault="001B097D" w:rsidP="001B097D">
      <w:pPr>
        <w:pStyle w:val="ListParagraph"/>
        <w:ind w:left="990" w:firstLine="0"/>
        <w:rPr>
          <w:rFonts w:ascii="Segoe UI" w:hAnsi="Segoe UI" w:cs="Segoe UI"/>
          <w:color w:val="1E1E1E"/>
        </w:rPr>
      </w:pPr>
    </w:p>
    <w:p w14:paraId="7A9D0C34" w14:textId="4AD42DBB" w:rsidR="00DB1565" w:rsidRPr="00DB1565" w:rsidRDefault="00DB1565" w:rsidP="00DB1565">
      <w:pPr>
        <w:pStyle w:val="Normalunindented"/>
      </w:pPr>
    </w:p>
    <w:p w14:paraId="13826647" w14:textId="5997FD38" w:rsidR="00DB1565" w:rsidRDefault="00DB1565" w:rsidP="001B097D">
      <w:pPr>
        <w:pStyle w:val="Heading1"/>
      </w:pPr>
    </w:p>
    <w:p w14:paraId="6427EE48" w14:textId="77777777" w:rsidR="00241CD5" w:rsidRDefault="00241CD5" w:rsidP="001B097D">
      <w:pPr>
        <w:pStyle w:val="Heading1"/>
      </w:pPr>
    </w:p>
    <w:p w14:paraId="458A2640" w14:textId="77777777" w:rsidR="00CC2887" w:rsidRDefault="00CC2887" w:rsidP="001B097D">
      <w:pPr>
        <w:pStyle w:val="Heading1"/>
      </w:pPr>
    </w:p>
    <w:p w14:paraId="021BB325" w14:textId="75B8971D" w:rsidR="001B097D" w:rsidRDefault="001B097D" w:rsidP="001B097D">
      <w:pPr>
        <w:pStyle w:val="Heading1"/>
      </w:pPr>
      <w:r>
        <w:t>Teams</w:t>
      </w:r>
      <w:r w:rsidR="008E0149">
        <w:t xml:space="preserve"> chat and channel</w:t>
      </w:r>
    </w:p>
    <w:p w14:paraId="5B1844BE" w14:textId="76735BD1" w:rsidR="008E0149" w:rsidRDefault="00B0694D" w:rsidP="00B0694D">
      <w:r>
        <w:t xml:space="preserve">Allow there is no end user action for retention labels and Teams settings, </w:t>
      </w:r>
      <w:r w:rsidR="005010EE">
        <w:t>below are examples of what you could see in Teams should a retention label be applied.</w:t>
      </w:r>
    </w:p>
    <w:p w14:paraId="4FF35F85" w14:textId="3F598161" w:rsidR="008E0149" w:rsidRDefault="008E0149" w:rsidP="008E0149">
      <w:pPr>
        <w:pStyle w:val="Heading2"/>
      </w:pPr>
      <w:r>
        <w:t>Working with retention labels in Teams channel</w:t>
      </w:r>
      <w:r w:rsidR="00DB1565">
        <w:rPr>
          <w:noProof/>
        </w:rPr>
        <w:drawing>
          <wp:inline distT="0" distB="0" distL="0" distR="0" wp14:anchorId="67C546F8" wp14:editId="443CAE85">
            <wp:extent cx="457200" cy="457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8">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27D438C8" w14:textId="5B9FE780" w:rsidR="008E0149" w:rsidRPr="008E0149" w:rsidRDefault="008E0149" w:rsidP="008E0149">
      <w:pPr>
        <w:pStyle w:val="ListParagraph"/>
        <w:numPr>
          <w:ilvl w:val="0"/>
          <w:numId w:val="9"/>
        </w:numPr>
      </w:pPr>
      <w:r>
        <w:t>Below is an example of a previous post to a channel that Munson’s removes historic conversations after 1 month.</w:t>
      </w:r>
    </w:p>
    <w:p w14:paraId="4A13A1A2" w14:textId="77777777" w:rsidR="008E0149" w:rsidRDefault="008E0149" w:rsidP="003F2362">
      <w:pPr>
        <w:pStyle w:val="ListParagraph"/>
        <w:ind w:left="1075" w:firstLine="0"/>
      </w:pPr>
    </w:p>
    <w:p w14:paraId="67F39DAC" w14:textId="4D121745" w:rsidR="003F2362" w:rsidRDefault="001B097D" w:rsidP="003F2362">
      <w:pPr>
        <w:pStyle w:val="ListParagraph"/>
        <w:ind w:left="1075" w:firstLine="0"/>
      </w:pPr>
      <w:r>
        <w:rPr>
          <w:noProof/>
        </w:rPr>
        <w:drawing>
          <wp:anchor distT="0" distB="0" distL="114300" distR="114300" simplePos="0" relativeHeight="251663360" behindDoc="0" locked="0" layoutInCell="1" allowOverlap="1" wp14:anchorId="66CE562D" wp14:editId="49FDF2F0">
            <wp:simplePos x="0" y="0"/>
            <wp:positionH relativeFrom="column">
              <wp:posOffset>359693</wp:posOffset>
            </wp:positionH>
            <wp:positionV relativeFrom="paragraph">
              <wp:posOffset>52004</wp:posOffset>
            </wp:positionV>
            <wp:extent cx="3861281" cy="1199225"/>
            <wp:effectExtent l="0" t="0" r="6350" b="1270"/>
            <wp:wrapNone/>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96967" cy="1210308"/>
                    </a:xfrm>
                    <a:prstGeom prst="rect">
                      <a:avLst/>
                    </a:prstGeom>
                  </pic:spPr>
                </pic:pic>
              </a:graphicData>
            </a:graphic>
            <wp14:sizeRelH relativeFrom="margin">
              <wp14:pctWidth>0</wp14:pctWidth>
            </wp14:sizeRelH>
            <wp14:sizeRelV relativeFrom="margin">
              <wp14:pctHeight>0</wp14:pctHeight>
            </wp14:sizeRelV>
          </wp:anchor>
        </w:drawing>
      </w:r>
      <w:r>
        <w:t>Teams</w:t>
      </w:r>
    </w:p>
    <w:p w14:paraId="3CE49AE6" w14:textId="291730E3" w:rsidR="001B097D" w:rsidRDefault="001B097D" w:rsidP="003F2362">
      <w:pPr>
        <w:pStyle w:val="ListParagraph"/>
        <w:ind w:left="1075" w:firstLine="0"/>
      </w:pPr>
    </w:p>
    <w:p w14:paraId="79BB4B4E" w14:textId="2E5DB735" w:rsidR="001B097D" w:rsidRDefault="001B097D" w:rsidP="003F2362">
      <w:pPr>
        <w:pStyle w:val="ListParagraph"/>
        <w:ind w:left="1075" w:firstLine="0"/>
      </w:pPr>
    </w:p>
    <w:p w14:paraId="5C4A33CF" w14:textId="18DDEA42" w:rsidR="001B097D" w:rsidRDefault="001B097D" w:rsidP="003F2362">
      <w:pPr>
        <w:pStyle w:val="ListParagraph"/>
        <w:ind w:left="1075" w:firstLine="0"/>
      </w:pPr>
    </w:p>
    <w:p w14:paraId="1470B421" w14:textId="42BB1AC6" w:rsidR="001B097D" w:rsidRDefault="001B097D" w:rsidP="003F2362">
      <w:pPr>
        <w:pStyle w:val="ListParagraph"/>
        <w:ind w:left="1075" w:firstLine="0"/>
      </w:pPr>
    </w:p>
    <w:p w14:paraId="1EFEEE08" w14:textId="46BD9C31" w:rsidR="001B097D" w:rsidRDefault="001B097D" w:rsidP="003F2362">
      <w:pPr>
        <w:pStyle w:val="ListParagraph"/>
        <w:ind w:left="1075" w:firstLine="0"/>
      </w:pPr>
    </w:p>
    <w:p w14:paraId="1E2AC1C4" w14:textId="041C499A" w:rsidR="001B097D" w:rsidRDefault="001B097D" w:rsidP="003F2362">
      <w:pPr>
        <w:pStyle w:val="ListParagraph"/>
        <w:ind w:left="1075" w:firstLine="0"/>
      </w:pPr>
    </w:p>
    <w:p w14:paraId="4C404407" w14:textId="587EAB64" w:rsidR="008E0149" w:rsidRDefault="008E0149" w:rsidP="003F2362">
      <w:pPr>
        <w:pStyle w:val="ListParagraph"/>
        <w:ind w:left="1075" w:firstLine="0"/>
      </w:pPr>
    </w:p>
    <w:p w14:paraId="0E81F5EB" w14:textId="7742E58D" w:rsidR="008E0149" w:rsidRDefault="008E0149" w:rsidP="008E0149">
      <w:pPr>
        <w:pStyle w:val="Heading2"/>
      </w:pPr>
      <w:r>
        <w:t>Working with retention labels in Teams chat</w:t>
      </w:r>
      <w:r w:rsidR="007D2CAD">
        <w:rPr>
          <w:noProof/>
        </w:rPr>
        <w:drawing>
          <wp:inline distT="0" distB="0" distL="0" distR="0" wp14:anchorId="5C6D453C" wp14:editId="6706081B">
            <wp:extent cx="457200" cy="457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8">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p w14:paraId="53FBF683" w14:textId="05AE8112" w:rsidR="008E0149" w:rsidRPr="008E0149" w:rsidRDefault="008E0149" w:rsidP="008E0149">
      <w:pPr>
        <w:pStyle w:val="ListParagraph"/>
        <w:numPr>
          <w:ilvl w:val="0"/>
          <w:numId w:val="43"/>
        </w:numPr>
      </w:pPr>
      <w:r>
        <w:t>Below is an example of a previous post to a chat that Munson’s removes historic conversations after 1 month.</w:t>
      </w:r>
    </w:p>
    <w:p w14:paraId="799F7B8F" w14:textId="6923497E" w:rsidR="001B097D" w:rsidRDefault="001B097D" w:rsidP="003F2362">
      <w:pPr>
        <w:pStyle w:val="ListParagraph"/>
        <w:ind w:left="1075" w:firstLine="0"/>
      </w:pPr>
    </w:p>
    <w:p w14:paraId="10D8B668" w14:textId="4FB8C5AE" w:rsidR="001B097D" w:rsidRDefault="001B097D" w:rsidP="003F2362">
      <w:pPr>
        <w:pStyle w:val="ListParagraph"/>
        <w:ind w:left="1075" w:firstLine="0"/>
      </w:pPr>
    </w:p>
    <w:p w14:paraId="2CC5FD79" w14:textId="09C74CC1" w:rsidR="001B097D" w:rsidRDefault="001B097D" w:rsidP="003F2362">
      <w:pPr>
        <w:pStyle w:val="ListParagraph"/>
        <w:ind w:left="1075" w:firstLine="0"/>
      </w:pPr>
      <w:r>
        <w:rPr>
          <w:noProof/>
        </w:rPr>
        <w:drawing>
          <wp:anchor distT="0" distB="0" distL="114300" distR="114300" simplePos="0" relativeHeight="251664384" behindDoc="0" locked="0" layoutInCell="1" allowOverlap="1" wp14:anchorId="2FB82A43" wp14:editId="27EF6758">
            <wp:simplePos x="0" y="0"/>
            <wp:positionH relativeFrom="column">
              <wp:posOffset>320690</wp:posOffset>
            </wp:positionH>
            <wp:positionV relativeFrom="paragraph">
              <wp:posOffset>39545</wp:posOffset>
            </wp:positionV>
            <wp:extent cx="4798031" cy="849395"/>
            <wp:effectExtent l="0" t="0" r="3175" b="8255"/>
            <wp:wrapNone/>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856280" cy="859707"/>
                    </a:xfrm>
                    <a:prstGeom prst="rect">
                      <a:avLst/>
                    </a:prstGeom>
                  </pic:spPr>
                </pic:pic>
              </a:graphicData>
            </a:graphic>
            <wp14:sizeRelH relativeFrom="margin">
              <wp14:pctWidth>0</wp14:pctWidth>
            </wp14:sizeRelH>
            <wp14:sizeRelV relativeFrom="margin">
              <wp14:pctHeight>0</wp14:pctHeight>
            </wp14:sizeRelV>
          </wp:anchor>
        </w:drawing>
      </w:r>
    </w:p>
    <w:p w14:paraId="2398070B" w14:textId="08FD9A68" w:rsidR="001B097D" w:rsidRPr="00F16BD9" w:rsidRDefault="001B097D" w:rsidP="003F2362">
      <w:pPr>
        <w:pStyle w:val="ListParagraph"/>
        <w:ind w:left="1075" w:firstLine="0"/>
      </w:pPr>
    </w:p>
    <w:sectPr w:rsidR="001B097D" w:rsidRPr="00F16BD9">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C3B7E" w14:textId="77777777" w:rsidR="000D40A4" w:rsidRDefault="000D40A4" w:rsidP="002C4B50">
      <w:pPr>
        <w:spacing w:after="0" w:line="240" w:lineRule="auto"/>
      </w:pPr>
      <w:r>
        <w:separator/>
      </w:r>
    </w:p>
  </w:endnote>
  <w:endnote w:type="continuationSeparator" w:id="0">
    <w:p w14:paraId="2C191856" w14:textId="77777777" w:rsidR="000D40A4" w:rsidRDefault="000D40A4" w:rsidP="002C4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w:altName w:val="Segoe UI"/>
    <w:charset w:val="00"/>
    <w:family w:val="swiss"/>
    <w:pitch w:val="variable"/>
    <w:sig w:usb0="A00002AF" w:usb1="4000205B" w:usb2="00000000" w:usb3="00000000" w:csb0="0000009F" w:csb1="00000000"/>
  </w:font>
  <w:font w:name="Segoe Semibold">
    <w:altName w:val="Segoe UI Semibold"/>
    <w:charset w:val="00"/>
    <w:family w:val="swiss"/>
    <w:pitch w:val="variable"/>
    <w:sig w:usb0="A00002AF" w:usb1="4000205B" w:usb2="00000000" w:usb3="00000000" w:csb0="0000009F" w:csb1="00000000"/>
  </w:font>
  <w:font w:name="Lucida Sans Typewriter">
    <w:panose1 w:val="020B0509030504030204"/>
    <w:charset w:val="00"/>
    <w:family w:val="modern"/>
    <w:pitch w:val="fixed"/>
    <w:sig w:usb0="00000003" w:usb1="00000000" w:usb2="00000000" w:usb3="00000000" w:csb0="00000001" w:csb1="00000000"/>
  </w:font>
  <w:font w:name="Lucida Sans Typewriter Std">
    <w:altName w:val="Calibr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845C5" w14:textId="47BE0A42" w:rsidR="000D40A4" w:rsidRDefault="000D40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EACC6" w14:textId="2C678C09" w:rsidR="000D40A4" w:rsidRDefault="000D40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0EE2C" w14:textId="33CF467E" w:rsidR="000D40A4" w:rsidRDefault="000D4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70C41" w14:textId="77777777" w:rsidR="000D40A4" w:rsidRDefault="000D40A4" w:rsidP="002C4B50">
      <w:pPr>
        <w:spacing w:after="0" w:line="240" w:lineRule="auto"/>
      </w:pPr>
      <w:r>
        <w:separator/>
      </w:r>
    </w:p>
  </w:footnote>
  <w:footnote w:type="continuationSeparator" w:id="0">
    <w:p w14:paraId="07372E91" w14:textId="77777777" w:rsidR="000D40A4" w:rsidRDefault="000D40A4" w:rsidP="002C4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9D29C" w14:textId="77777777" w:rsidR="000D40A4" w:rsidRDefault="000D40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2813E" w14:textId="77777777" w:rsidR="000D40A4" w:rsidRDefault="000D40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5109F" w14:textId="77777777" w:rsidR="000D40A4" w:rsidRDefault="000D40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06A17"/>
    <w:multiLevelType w:val="hybridMultilevel"/>
    <w:tmpl w:val="9CF863B2"/>
    <w:lvl w:ilvl="0" w:tplc="2480C6F0">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 w15:restartNumberingAfterBreak="0">
    <w:nsid w:val="0D274D62"/>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 w15:restartNumberingAfterBreak="0">
    <w:nsid w:val="10D7445D"/>
    <w:multiLevelType w:val="hybridMultilevel"/>
    <w:tmpl w:val="AEBE1ECC"/>
    <w:lvl w:ilvl="0" w:tplc="953EDC8E">
      <w:start w:val="1"/>
      <w:numFmt w:val="decimal"/>
      <w:lvlText w:val="%1."/>
      <w:lvlJc w:val="left"/>
      <w:pPr>
        <w:ind w:left="1435" w:hanging="360"/>
      </w:pPr>
      <w:rPr>
        <w:rFonts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3" w15:restartNumberingAfterBreak="0">
    <w:nsid w:val="11CD1360"/>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4" w15:restartNumberingAfterBreak="0">
    <w:nsid w:val="1CE0724E"/>
    <w:multiLevelType w:val="hybridMultilevel"/>
    <w:tmpl w:val="894CCE64"/>
    <w:lvl w:ilvl="0" w:tplc="F940995A">
      <w:start w:val="1"/>
      <w:numFmt w:val="decimal"/>
      <w:lvlText w:val="%1."/>
      <w:lvlJc w:val="left"/>
      <w:pPr>
        <w:ind w:left="990" w:hanging="360"/>
      </w:pPr>
      <w:rPr>
        <w:rFonts w:ascii="Segoe UI" w:hAnsi="Segoe UI" w:cs="Segoe UI" w:hint="default"/>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1DA61B38"/>
    <w:multiLevelType w:val="hybridMultilevel"/>
    <w:tmpl w:val="196A3710"/>
    <w:lvl w:ilvl="0" w:tplc="782A76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9029D7"/>
    <w:multiLevelType w:val="hybridMultilevel"/>
    <w:tmpl w:val="2C5AFB1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7" w15:restartNumberingAfterBreak="0">
    <w:nsid w:val="23000107"/>
    <w:multiLevelType w:val="hybridMultilevel"/>
    <w:tmpl w:val="257A1838"/>
    <w:lvl w:ilvl="0" w:tplc="FBCEC488">
      <w:start w:val="1"/>
      <w:numFmt w:val="bullet"/>
      <w:pStyle w:val="SbarBull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96DA0"/>
    <w:multiLevelType w:val="hybridMultilevel"/>
    <w:tmpl w:val="101C651E"/>
    <w:lvl w:ilvl="0" w:tplc="A6208DE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9" w15:restartNumberingAfterBreak="0">
    <w:nsid w:val="29753A19"/>
    <w:multiLevelType w:val="hybridMultilevel"/>
    <w:tmpl w:val="104C7494"/>
    <w:lvl w:ilvl="0" w:tplc="FFFFFFFF">
      <w:start w:val="1"/>
      <w:numFmt w:val="decimal"/>
      <w:pStyle w:val="NumList"/>
      <w:lvlText w:val="%1."/>
      <w:lvlJc w:val="left"/>
      <w:pPr>
        <w:ind w:left="1051"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0" w15:restartNumberingAfterBreak="0">
    <w:nsid w:val="2DE848ED"/>
    <w:multiLevelType w:val="hybridMultilevel"/>
    <w:tmpl w:val="0E484AC8"/>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1" w15:restartNumberingAfterBreak="0">
    <w:nsid w:val="2E47063B"/>
    <w:multiLevelType w:val="hybridMultilevel"/>
    <w:tmpl w:val="D8CCCB64"/>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2" w15:restartNumberingAfterBreak="0">
    <w:nsid w:val="32F64099"/>
    <w:multiLevelType w:val="hybridMultilevel"/>
    <w:tmpl w:val="00F89E58"/>
    <w:lvl w:ilvl="0" w:tplc="B080BDF2">
      <w:start w:val="1"/>
      <w:numFmt w:val="lowerLetter"/>
      <w:pStyle w:val="NumList2inBullList"/>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FBB1A6C"/>
    <w:multiLevelType w:val="hybridMultilevel"/>
    <w:tmpl w:val="7C680BD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4" w15:restartNumberingAfterBreak="0">
    <w:nsid w:val="41341CC1"/>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15" w15:restartNumberingAfterBreak="0">
    <w:nsid w:val="4C4C5409"/>
    <w:multiLevelType w:val="hybridMultilevel"/>
    <w:tmpl w:val="2D64BA1A"/>
    <w:lvl w:ilvl="0" w:tplc="58262636">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16" w15:restartNumberingAfterBreak="0">
    <w:nsid w:val="4E4561CE"/>
    <w:multiLevelType w:val="hybridMultilevel"/>
    <w:tmpl w:val="EBD2690A"/>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4FA23163"/>
    <w:multiLevelType w:val="hybridMultilevel"/>
    <w:tmpl w:val="A70C1578"/>
    <w:lvl w:ilvl="0" w:tplc="1FA0B0E6">
      <w:start w:val="1"/>
      <w:numFmt w:val="lowerLetter"/>
      <w:pStyle w:val="NumList2"/>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FFE00B8"/>
    <w:multiLevelType w:val="hybridMultilevel"/>
    <w:tmpl w:val="95729DC2"/>
    <w:lvl w:ilvl="0" w:tplc="FD40064A">
      <w:start w:val="1"/>
      <w:numFmt w:val="decimal"/>
      <w:pStyle w:val="SbarNumList"/>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4410A6A"/>
    <w:multiLevelType w:val="hybridMultilevel"/>
    <w:tmpl w:val="C4300C84"/>
    <w:lvl w:ilvl="0" w:tplc="961653EA">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0" w15:restartNumberingAfterBreak="0">
    <w:nsid w:val="54E52B98"/>
    <w:multiLevelType w:val="hybridMultilevel"/>
    <w:tmpl w:val="666CAA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BE108A"/>
    <w:multiLevelType w:val="hybridMultilevel"/>
    <w:tmpl w:val="4F92F8C4"/>
    <w:lvl w:ilvl="0" w:tplc="0409000F">
      <w:start w:val="1"/>
      <w:numFmt w:val="decimal"/>
      <w:lvlText w:val="%1."/>
      <w:lvlJc w:val="left"/>
      <w:pPr>
        <w:ind w:left="1435" w:hanging="360"/>
      </w:p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22" w15:restartNumberingAfterBreak="0">
    <w:nsid w:val="58057053"/>
    <w:multiLevelType w:val="hybridMultilevel"/>
    <w:tmpl w:val="FBF82058"/>
    <w:lvl w:ilvl="0" w:tplc="C660CC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0F7EEA"/>
    <w:multiLevelType w:val="hybridMultilevel"/>
    <w:tmpl w:val="02864C3C"/>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4" w15:restartNumberingAfterBreak="0">
    <w:nsid w:val="586D2508"/>
    <w:multiLevelType w:val="hybridMultilevel"/>
    <w:tmpl w:val="19089734"/>
    <w:lvl w:ilvl="0" w:tplc="0122EB3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5" w15:restartNumberingAfterBreak="0">
    <w:nsid w:val="587F5238"/>
    <w:multiLevelType w:val="hybridMultilevel"/>
    <w:tmpl w:val="F43EA562"/>
    <w:lvl w:ilvl="0" w:tplc="800CAA04">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26" w15:restartNumberingAfterBreak="0">
    <w:nsid w:val="5F837528"/>
    <w:multiLevelType w:val="hybridMultilevel"/>
    <w:tmpl w:val="FED25F12"/>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27" w15:restartNumberingAfterBreak="0">
    <w:nsid w:val="5FE219C6"/>
    <w:multiLevelType w:val="hybridMultilevel"/>
    <w:tmpl w:val="1054B6A0"/>
    <w:lvl w:ilvl="0" w:tplc="A3D4733A">
      <w:start w:val="1"/>
      <w:numFmt w:val="bullet"/>
      <w:pStyle w:val="BullLis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8" w15:restartNumberingAfterBreak="0">
    <w:nsid w:val="62ED61B3"/>
    <w:multiLevelType w:val="hybridMultilevel"/>
    <w:tmpl w:val="EB885314"/>
    <w:lvl w:ilvl="0" w:tplc="39FE187C">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29" w15:restartNumberingAfterBreak="0">
    <w:nsid w:val="653E4A07"/>
    <w:multiLevelType w:val="hybridMultilevel"/>
    <w:tmpl w:val="98349B60"/>
    <w:lvl w:ilvl="0" w:tplc="1730FF0C">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0" w15:restartNumberingAfterBreak="0">
    <w:nsid w:val="65D447FF"/>
    <w:multiLevelType w:val="hybridMultilevel"/>
    <w:tmpl w:val="5E78BC1C"/>
    <w:lvl w:ilvl="0" w:tplc="7E96B60C">
      <w:start w:val="1"/>
      <w:numFmt w:val="decimal"/>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31" w15:restartNumberingAfterBreak="0">
    <w:nsid w:val="686830DA"/>
    <w:multiLevelType w:val="hybridMultilevel"/>
    <w:tmpl w:val="894CCE64"/>
    <w:lvl w:ilvl="0" w:tplc="F940995A">
      <w:start w:val="1"/>
      <w:numFmt w:val="decimal"/>
      <w:lvlText w:val="%1."/>
      <w:lvlJc w:val="left"/>
      <w:pPr>
        <w:ind w:left="990" w:hanging="360"/>
      </w:pPr>
      <w:rPr>
        <w:rFonts w:ascii="Segoe UI" w:hAnsi="Segoe UI" w:cs="Segoe UI" w:hint="default"/>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6B26640D"/>
    <w:multiLevelType w:val="hybridMultilevel"/>
    <w:tmpl w:val="B5620AAC"/>
    <w:lvl w:ilvl="0" w:tplc="3B8235E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3" w15:restartNumberingAfterBreak="0">
    <w:nsid w:val="6E0C18CF"/>
    <w:multiLevelType w:val="hybridMultilevel"/>
    <w:tmpl w:val="A7560D4C"/>
    <w:lvl w:ilvl="0" w:tplc="F940995A">
      <w:start w:val="1"/>
      <w:numFmt w:val="decimal"/>
      <w:lvlText w:val="%1."/>
      <w:lvlJc w:val="left"/>
      <w:pPr>
        <w:ind w:left="1705" w:hanging="360"/>
      </w:pPr>
      <w:rPr>
        <w:rFonts w:ascii="Segoe UI" w:hAnsi="Segoe UI" w:cs="Segoe UI" w:hint="default"/>
        <w:color w:val="1E1E1E"/>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34" w15:restartNumberingAfterBreak="0">
    <w:nsid w:val="6F48797F"/>
    <w:multiLevelType w:val="hybridMultilevel"/>
    <w:tmpl w:val="C4CC62C8"/>
    <w:lvl w:ilvl="0" w:tplc="E20EF118">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35" w15:restartNumberingAfterBreak="0">
    <w:nsid w:val="71040845"/>
    <w:multiLevelType w:val="hybridMultilevel"/>
    <w:tmpl w:val="38DCD756"/>
    <w:lvl w:ilvl="0" w:tplc="D292B9C4">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6" w15:restartNumberingAfterBreak="0">
    <w:nsid w:val="73E74197"/>
    <w:multiLevelType w:val="hybridMultilevel"/>
    <w:tmpl w:val="9D1A7B4A"/>
    <w:lvl w:ilvl="0" w:tplc="9D007C86">
      <w:start w:val="1"/>
      <w:numFmt w:val="decimal"/>
      <w:lvlText w:val="%1."/>
      <w:lvlJc w:val="left"/>
      <w:pPr>
        <w:ind w:left="1075" w:hanging="360"/>
      </w:pPr>
      <w:rPr>
        <w:rFonts w:hint="default"/>
      </w:r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37" w15:restartNumberingAfterBreak="0">
    <w:nsid w:val="76394ACF"/>
    <w:multiLevelType w:val="hybridMultilevel"/>
    <w:tmpl w:val="E6BE8E40"/>
    <w:lvl w:ilvl="0" w:tplc="6C162940">
      <w:start w:val="1"/>
      <w:numFmt w:val="decimal"/>
      <w:lvlText w:val="%1."/>
      <w:lvlJc w:val="left"/>
      <w:pPr>
        <w:ind w:left="1051" w:hanging="360"/>
      </w:pPr>
      <w:rPr>
        <w:rFonts w:hint="default"/>
      </w:rPr>
    </w:lvl>
    <w:lvl w:ilvl="1" w:tplc="04090019" w:tentative="1">
      <w:start w:val="1"/>
      <w:numFmt w:val="lowerLetter"/>
      <w:lvlText w:val="%2."/>
      <w:lvlJc w:val="left"/>
      <w:pPr>
        <w:ind w:left="1771" w:hanging="360"/>
      </w:pPr>
    </w:lvl>
    <w:lvl w:ilvl="2" w:tplc="0409001B" w:tentative="1">
      <w:start w:val="1"/>
      <w:numFmt w:val="lowerRoman"/>
      <w:lvlText w:val="%3."/>
      <w:lvlJc w:val="right"/>
      <w:pPr>
        <w:ind w:left="2491" w:hanging="180"/>
      </w:pPr>
    </w:lvl>
    <w:lvl w:ilvl="3" w:tplc="0409000F" w:tentative="1">
      <w:start w:val="1"/>
      <w:numFmt w:val="decimal"/>
      <w:lvlText w:val="%4."/>
      <w:lvlJc w:val="left"/>
      <w:pPr>
        <w:ind w:left="3211" w:hanging="360"/>
      </w:pPr>
    </w:lvl>
    <w:lvl w:ilvl="4" w:tplc="04090019" w:tentative="1">
      <w:start w:val="1"/>
      <w:numFmt w:val="lowerLetter"/>
      <w:lvlText w:val="%5."/>
      <w:lvlJc w:val="left"/>
      <w:pPr>
        <w:ind w:left="3931" w:hanging="360"/>
      </w:pPr>
    </w:lvl>
    <w:lvl w:ilvl="5" w:tplc="0409001B" w:tentative="1">
      <w:start w:val="1"/>
      <w:numFmt w:val="lowerRoman"/>
      <w:lvlText w:val="%6."/>
      <w:lvlJc w:val="right"/>
      <w:pPr>
        <w:ind w:left="4651" w:hanging="180"/>
      </w:pPr>
    </w:lvl>
    <w:lvl w:ilvl="6" w:tplc="0409000F" w:tentative="1">
      <w:start w:val="1"/>
      <w:numFmt w:val="decimal"/>
      <w:lvlText w:val="%7."/>
      <w:lvlJc w:val="left"/>
      <w:pPr>
        <w:ind w:left="5371" w:hanging="360"/>
      </w:pPr>
    </w:lvl>
    <w:lvl w:ilvl="7" w:tplc="04090019" w:tentative="1">
      <w:start w:val="1"/>
      <w:numFmt w:val="lowerLetter"/>
      <w:lvlText w:val="%8."/>
      <w:lvlJc w:val="left"/>
      <w:pPr>
        <w:ind w:left="6091" w:hanging="360"/>
      </w:pPr>
    </w:lvl>
    <w:lvl w:ilvl="8" w:tplc="0409001B" w:tentative="1">
      <w:start w:val="1"/>
      <w:numFmt w:val="lowerRoman"/>
      <w:lvlText w:val="%9."/>
      <w:lvlJc w:val="right"/>
      <w:pPr>
        <w:ind w:left="6811" w:hanging="180"/>
      </w:pPr>
    </w:lvl>
  </w:abstractNum>
  <w:abstractNum w:abstractNumId="38" w15:restartNumberingAfterBreak="0">
    <w:nsid w:val="77FC4F92"/>
    <w:multiLevelType w:val="hybridMultilevel"/>
    <w:tmpl w:val="7654F242"/>
    <w:lvl w:ilvl="0" w:tplc="6A34E8FA">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abstractNum w:abstractNumId="39" w15:restartNumberingAfterBreak="0">
    <w:nsid w:val="7C604608"/>
    <w:multiLevelType w:val="hybridMultilevel"/>
    <w:tmpl w:val="894CCE64"/>
    <w:lvl w:ilvl="0" w:tplc="F940995A">
      <w:start w:val="1"/>
      <w:numFmt w:val="decimal"/>
      <w:lvlText w:val="%1."/>
      <w:lvlJc w:val="left"/>
      <w:pPr>
        <w:ind w:left="990" w:hanging="360"/>
      </w:pPr>
      <w:rPr>
        <w:rFonts w:ascii="Segoe UI" w:hAnsi="Segoe UI" w:cs="Segoe UI" w:hint="default"/>
        <w:color w:val="1E1E1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0" w15:restartNumberingAfterBreak="0">
    <w:nsid w:val="7E9F7006"/>
    <w:multiLevelType w:val="hybridMultilevel"/>
    <w:tmpl w:val="5E84548C"/>
    <w:lvl w:ilvl="0" w:tplc="AAD896DE">
      <w:start w:val="1"/>
      <w:numFmt w:val="decimal"/>
      <w:lvlText w:val="%1."/>
      <w:lvlJc w:val="left"/>
      <w:pPr>
        <w:ind w:left="1411" w:hanging="360"/>
      </w:pPr>
      <w:rPr>
        <w:rFonts w:hint="default"/>
      </w:rPr>
    </w:lvl>
    <w:lvl w:ilvl="1" w:tplc="04090019" w:tentative="1">
      <w:start w:val="1"/>
      <w:numFmt w:val="lowerLetter"/>
      <w:lvlText w:val="%2."/>
      <w:lvlJc w:val="left"/>
      <w:pPr>
        <w:ind w:left="2131" w:hanging="360"/>
      </w:pPr>
    </w:lvl>
    <w:lvl w:ilvl="2" w:tplc="0409001B" w:tentative="1">
      <w:start w:val="1"/>
      <w:numFmt w:val="lowerRoman"/>
      <w:lvlText w:val="%3."/>
      <w:lvlJc w:val="right"/>
      <w:pPr>
        <w:ind w:left="2851" w:hanging="180"/>
      </w:pPr>
    </w:lvl>
    <w:lvl w:ilvl="3" w:tplc="0409000F" w:tentative="1">
      <w:start w:val="1"/>
      <w:numFmt w:val="decimal"/>
      <w:lvlText w:val="%4."/>
      <w:lvlJc w:val="left"/>
      <w:pPr>
        <w:ind w:left="3571" w:hanging="360"/>
      </w:pPr>
    </w:lvl>
    <w:lvl w:ilvl="4" w:tplc="04090019" w:tentative="1">
      <w:start w:val="1"/>
      <w:numFmt w:val="lowerLetter"/>
      <w:lvlText w:val="%5."/>
      <w:lvlJc w:val="left"/>
      <w:pPr>
        <w:ind w:left="4291" w:hanging="360"/>
      </w:pPr>
    </w:lvl>
    <w:lvl w:ilvl="5" w:tplc="0409001B" w:tentative="1">
      <w:start w:val="1"/>
      <w:numFmt w:val="lowerRoman"/>
      <w:lvlText w:val="%6."/>
      <w:lvlJc w:val="right"/>
      <w:pPr>
        <w:ind w:left="5011" w:hanging="180"/>
      </w:pPr>
    </w:lvl>
    <w:lvl w:ilvl="6" w:tplc="0409000F" w:tentative="1">
      <w:start w:val="1"/>
      <w:numFmt w:val="decimal"/>
      <w:lvlText w:val="%7."/>
      <w:lvlJc w:val="left"/>
      <w:pPr>
        <w:ind w:left="5731" w:hanging="360"/>
      </w:pPr>
    </w:lvl>
    <w:lvl w:ilvl="7" w:tplc="04090019" w:tentative="1">
      <w:start w:val="1"/>
      <w:numFmt w:val="lowerLetter"/>
      <w:lvlText w:val="%8."/>
      <w:lvlJc w:val="left"/>
      <w:pPr>
        <w:ind w:left="6451" w:hanging="360"/>
      </w:pPr>
    </w:lvl>
    <w:lvl w:ilvl="8" w:tplc="0409001B" w:tentative="1">
      <w:start w:val="1"/>
      <w:numFmt w:val="lowerRoman"/>
      <w:lvlText w:val="%9."/>
      <w:lvlJc w:val="right"/>
      <w:pPr>
        <w:ind w:left="7171" w:hanging="180"/>
      </w:pPr>
    </w:lvl>
  </w:abstractNum>
  <w:num w:numId="1">
    <w:abstractNumId w:val="27"/>
  </w:num>
  <w:num w:numId="2">
    <w:abstractNumId w:val="17"/>
  </w:num>
  <w:num w:numId="3">
    <w:abstractNumId w:val="12"/>
  </w:num>
  <w:num w:numId="4">
    <w:abstractNumId w:val="18"/>
  </w:num>
  <w:num w:numId="5">
    <w:abstractNumId w:val="7"/>
  </w:num>
  <w:num w:numId="6">
    <w:abstractNumId w:val="37"/>
  </w:num>
  <w:num w:numId="7">
    <w:abstractNumId w:val="3"/>
  </w:num>
  <w:num w:numId="8">
    <w:abstractNumId w:val="14"/>
  </w:num>
  <w:num w:numId="9">
    <w:abstractNumId w:val="16"/>
  </w:num>
  <w:num w:numId="10">
    <w:abstractNumId w:val="4"/>
  </w:num>
  <w:num w:numId="11">
    <w:abstractNumId w:val="9"/>
  </w:num>
  <w:num w:numId="12">
    <w:abstractNumId w:val="9"/>
  </w:num>
  <w:num w:numId="13">
    <w:abstractNumId w:val="28"/>
  </w:num>
  <w:num w:numId="14">
    <w:abstractNumId w:val="9"/>
  </w:num>
  <w:num w:numId="15">
    <w:abstractNumId w:val="34"/>
  </w:num>
  <w:num w:numId="16">
    <w:abstractNumId w:val="38"/>
  </w:num>
  <w:num w:numId="17">
    <w:abstractNumId w:val="39"/>
  </w:num>
  <w:num w:numId="18">
    <w:abstractNumId w:val="33"/>
  </w:num>
  <w:num w:numId="19">
    <w:abstractNumId w:val="0"/>
  </w:num>
  <w:num w:numId="20">
    <w:abstractNumId w:val="32"/>
  </w:num>
  <w:num w:numId="21">
    <w:abstractNumId w:val="36"/>
  </w:num>
  <w:num w:numId="22">
    <w:abstractNumId w:val="2"/>
  </w:num>
  <w:num w:numId="23">
    <w:abstractNumId w:val="35"/>
  </w:num>
  <w:num w:numId="24">
    <w:abstractNumId w:val="31"/>
  </w:num>
  <w:num w:numId="25">
    <w:abstractNumId w:val="25"/>
  </w:num>
  <w:num w:numId="26">
    <w:abstractNumId w:val="1"/>
  </w:num>
  <w:num w:numId="27">
    <w:abstractNumId w:val="24"/>
  </w:num>
  <w:num w:numId="28">
    <w:abstractNumId w:val="19"/>
  </w:num>
  <w:num w:numId="29">
    <w:abstractNumId w:val="6"/>
  </w:num>
  <w:num w:numId="30">
    <w:abstractNumId w:val="15"/>
  </w:num>
  <w:num w:numId="31">
    <w:abstractNumId w:val="8"/>
  </w:num>
  <w:num w:numId="32">
    <w:abstractNumId w:val="30"/>
  </w:num>
  <w:num w:numId="33">
    <w:abstractNumId w:val="11"/>
  </w:num>
  <w:num w:numId="34">
    <w:abstractNumId w:val="10"/>
  </w:num>
  <w:num w:numId="35">
    <w:abstractNumId w:val="13"/>
  </w:num>
  <w:num w:numId="36">
    <w:abstractNumId w:val="29"/>
  </w:num>
  <w:num w:numId="37">
    <w:abstractNumId w:val="26"/>
  </w:num>
  <w:num w:numId="38">
    <w:abstractNumId w:val="21"/>
  </w:num>
  <w:num w:numId="39">
    <w:abstractNumId w:val="20"/>
  </w:num>
  <w:num w:numId="40">
    <w:abstractNumId w:val="5"/>
  </w:num>
  <w:num w:numId="41">
    <w:abstractNumId w:val="22"/>
  </w:num>
  <w:num w:numId="42">
    <w:abstractNumId w:val="9"/>
  </w:num>
  <w:num w:numId="43">
    <w:abstractNumId w:val="23"/>
  </w:num>
  <w:num w:numId="44">
    <w:abstractNumId w:val="4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14B"/>
    <w:rsid w:val="00012B8E"/>
    <w:rsid w:val="00025A45"/>
    <w:rsid w:val="00026062"/>
    <w:rsid w:val="000276D6"/>
    <w:rsid w:val="00027D58"/>
    <w:rsid w:val="00031009"/>
    <w:rsid w:val="00036D1F"/>
    <w:rsid w:val="00041144"/>
    <w:rsid w:val="000431D3"/>
    <w:rsid w:val="00046257"/>
    <w:rsid w:val="000551D2"/>
    <w:rsid w:val="000569C6"/>
    <w:rsid w:val="000708B4"/>
    <w:rsid w:val="0008212E"/>
    <w:rsid w:val="00090A18"/>
    <w:rsid w:val="000A424C"/>
    <w:rsid w:val="000A6FB1"/>
    <w:rsid w:val="000B0063"/>
    <w:rsid w:val="000B1EB2"/>
    <w:rsid w:val="000B7AB4"/>
    <w:rsid w:val="000C51BF"/>
    <w:rsid w:val="000D02B0"/>
    <w:rsid w:val="000D2844"/>
    <w:rsid w:val="000D40A4"/>
    <w:rsid w:val="000D6E48"/>
    <w:rsid w:val="000E214D"/>
    <w:rsid w:val="000F1F39"/>
    <w:rsid w:val="000F357D"/>
    <w:rsid w:val="00101057"/>
    <w:rsid w:val="00101F83"/>
    <w:rsid w:val="00106392"/>
    <w:rsid w:val="0011001D"/>
    <w:rsid w:val="001162EE"/>
    <w:rsid w:val="00122727"/>
    <w:rsid w:val="00126E71"/>
    <w:rsid w:val="001379B8"/>
    <w:rsid w:val="00147B6C"/>
    <w:rsid w:val="00152804"/>
    <w:rsid w:val="00154BE0"/>
    <w:rsid w:val="0015578B"/>
    <w:rsid w:val="00163AE7"/>
    <w:rsid w:val="00170412"/>
    <w:rsid w:val="001769E8"/>
    <w:rsid w:val="00182B09"/>
    <w:rsid w:val="001840CF"/>
    <w:rsid w:val="0018420D"/>
    <w:rsid w:val="001917B2"/>
    <w:rsid w:val="00194079"/>
    <w:rsid w:val="001965BC"/>
    <w:rsid w:val="001A22B4"/>
    <w:rsid w:val="001A4D76"/>
    <w:rsid w:val="001B0023"/>
    <w:rsid w:val="001B097D"/>
    <w:rsid w:val="001B2AB3"/>
    <w:rsid w:val="001B671F"/>
    <w:rsid w:val="001C2869"/>
    <w:rsid w:val="001C2C61"/>
    <w:rsid w:val="001C4973"/>
    <w:rsid w:val="001C7D46"/>
    <w:rsid w:val="001E5226"/>
    <w:rsid w:val="001E583A"/>
    <w:rsid w:val="001F1AA5"/>
    <w:rsid w:val="001F44EF"/>
    <w:rsid w:val="001F4D94"/>
    <w:rsid w:val="001F67B2"/>
    <w:rsid w:val="001F67DF"/>
    <w:rsid w:val="002025F5"/>
    <w:rsid w:val="002026EB"/>
    <w:rsid w:val="00204760"/>
    <w:rsid w:val="002235F0"/>
    <w:rsid w:val="00241CD5"/>
    <w:rsid w:val="002434E3"/>
    <w:rsid w:val="00245946"/>
    <w:rsid w:val="00256314"/>
    <w:rsid w:val="0026636C"/>
    <w:rsid w:val="00273DE6"/>
    <w:rsid w:val="00275563"/>
    <w:rsid w:val="00282124"/>
    <w:rsid w:val="00282F4E"/>
    <w:rsid w:val="00283C27"/>
    <w:rsid w:val="00295284"/>
    <w:rsid w:val="002A68E1"/>
    <w:rsid w:val="002B01F1"/>
    <w:rsid w:val="002B508D"/>
    <w:rsid w:val="002B7413"/>
    <w:rsid w:val="002C0B0C"/>
    <w:rsid w:val="002C35DC"/>
    <w:rsid w:val="002C3A13"/>
    <w:rsid w:val="002C4B50"/>
    <w:rsid w:val="002C53A2"/>
    <w:rsid w:val="002F343E"/>
    <w:rsid w:val="002F75FF"/>
    <w:rsid w:val="003070CB"/>
    <w:rsid w:val="00310F2B"/>
    <w:rsid w:val="0032535D"/>
    <w:rsid w:val="00325A5C"/>
    <w:rsid w:val="00327F50"/>
    <w:rsid w:val="003319B0"/>
    <w:rsid w:val="00331BED"/>
    <w:rsid w:val="00331FA2"/>
    <w:rsid w:val="0033676E"/>
    <w:rsid w:val="0035062C"/>
    <w:rsid w:val="003518F2"/>
    <w:rsid w:val="00355655"/>
    <w:rsid w:val="00362E5D"/>
    <w:rsid w:val="00367DB6"/>
    <w:rsid w:val="00370A67"/>
    <w:rsid w:val="003841E4"/>
    <w:rsid w:val="003967FF"/>
    <w:rsid w:val="003A1634"/>
    <w:rsid w:val="003B53F9"/>
    <w:rsid w:val="003C5368"/>
    <w:rsid w:val="003D0E57"/>
    <w:rsid w:val="003D6C13"/>
    <w:rsid w:val="003E2410"/>
    <w:rsid w:val="003E2A74"/>
    <w:rsid w:val="003F052C"/>
    <w:rsid w:val="003F2362"/>
    <w:rsid w:val="003F2F40"/>
    <w:rsid w:val="003F7365"/>
    <w:rsid w:val="003F73EB"/>
    <w:rsid w:val="004000B3"/>
    <w:rsid w:val="0040419A"/>
    <w:rsid w:val="00412DDD"/>
    <w:rsid w:val="00413A04"/>
    <w:rsid w:val="00430E06"/>
    <w:rsid w:val="0043726F"/>
    <w:rsid w:val="0044245B"/>
    <w:rsid w:val="004437A0"/>
    <w:rsid w:val="0045286F"/>
    <w:rsid w:val="004535B8"/>
    <w:rsid w:val="00453CA2"/>
    <w:rsid w:val="004627B3"/>
    <w:rsid w:val="00471C2A"/>
    <w:rsid w:val="00472DED"/>
    <w:rsid w:val="0047428C"/>
    <w:rsid w:val="0048511A"/>
    <w:rsid w:val="00497032"/>
    <w:rsid w:val="004A1E94"/>
    <w:rsid w:val="004A4EBA"/>
    <w:rsid w:val="004B3492"/>
    <w:rsid w:val="004B73D1"/>
    <w:rsid w:val="004B7616"/>
    <w:rsid w:val="004C3BC1"/>
    <w:rsid w:val="004D0769"/>
    <w:rsid w:val="004E1FFB"/>
    <w:rsid w:val="004E53FF"/>
    <w:rsid w:val="004F2C4A"/>
    <w:rsid w:val="005010EE"/>
    <w:rsid w:val="0050532B"/>
    <w:rsid w:val="00507F47"/>
    <w:rsid w:val="00514E45"/>
    <w:rsid w:val="0054397F"/>
    <w:rsid w:val="00544BC3"/>
    <w:rsid w:val="00546304"/>
    <w:rsid w:val="00546528"/>
    <w:rsid w:val="005557DD"/>
    <w:rsid w:val="0056210E"/>
    <w:rsid w:val="00570D85"/>
    <w:rsid w:val="00577BAB"/>
    <w:rsid w:val="005A4ACF"/>
    <w:rsid w:val="005A7600"/>
    <w:rsid w:val="005B2CAE"/>
    <w:rsid w:val="005B4738"/>
    <w:rsid w:val="005C09BD"/>
    <w:rsid w:val="005D1DB3"/>
    <w:rsid w:val="005E2ADA"/>
    <w:rsid w:val="005E5034"/>
    <w:rsid w:val="00615CED"/>
    <w:rsid w:val="006304DE"/>
    <w:rsid w:val="0063393A"/>
    <w:rsid w:val="00637983"/>
    <w:rsid w:val="00645116"/>
    <w:rsid w:val="00645787"/>
    <w:rsid w:val="00646FE1"/>
    <w:rsid w:val="0065466F"/>
    <w:rsid w:val="00670BD0"/>
    <w:rsid w:val="00672C72"/>
    <w:rsid w:val="00677DA0"/>
    <w:rsid w:val="00683343"/>
    <w:rsid w:val="00692361"/>
    <w:rsid w:val="006A4993"/>
    <w:rsid w:val="006A7623"/>
    <w:rsid w:val="006C26BF"/>
    <w:rsid w:val="006C5301"/>
    <w:rsid w:val="006C7EB5"/>
    <w:rsid w:val="006D1826"/>
    <w:rsid w:val="006D2CE8"/>
    <w:rsid w:val="006E4474"/>
    <w:rsid w:val="006E6074"/>
    <w:rsid w:val="006E712A"/>
    <w:rsid w:val="006E72EB"/>
    <w:rsid w:val="006F059C"/>
    <w:rsid w:val="0071405E"/>
    <w:rsid w:val="007172FE"/>
    <w:rsid w:val="00727931"/>
    <w:rsid w:val="00730B76"/>
    <w:rsid w:val="00733A26"/>
    <w:rsid w:val="00736BA1"/>
    <w:rsid w:val="00737BC8"/>
    <w:rsid w:val="007404A4"/>
    <w:rsid w:val="00741F1A"/>
    <w:rsid w:val="00742640"/>
    <w:rsid w:val="00742E77"/>
    <w:rsid w:val="0075024D"/>
    <w:rsid w:val="007557AA"/>
    <w:rsid w:val="0076017B"/>
    <w:rsid w:val="007609C2"/>
    <w:rsid w:val="00765A6D"/>
    <w:rsid w:val="00766F8B"/>
    <w:rsid w:val="007721CD"/>
    <w:rsid w:val="00773071"/>
    <w:rsid w:val="00780ED7"/>
    <w:rsid w:val="00796824"/>
    <w:rsid w:val="00796AD8"/>
    <w:rsid w:val="00797D30"/>
    <w:rsid w:val="007A0198"/>
    <w:rsid w:val="007A13DD"/>
    <w:rsid w:val="007A1643"/>
    <w:rsid w:val="007A2B5A"/>
    <w:rsid w:val="007B4EFA"/>
    <w:rsid w:val="007B698F"/>
    <w:rsid w:val="007C50F4"/>
    <w:rsid w:val="007C776C"/>
    <w:rsid w:val="007D0F5E"/>
    <w:rsid w:val="007D2C86"/>
    <w:rsid w:val="007D2CAD"/>
    <w:rsid w:val="007F014B"/>
    <w:rsid w:val="00806388"/>
    <w:rsid w:val="00813A71"/>
    <w:rsid w:val="008251EB"/>
    <w:rsid w:val="00831B9D"/>
    <w:rsid w:val="008350BE"/>
    <w:rsid w:val="00846775"/>
    <w:rsid w:val="00855256"/>
    <w:rsid w:val="00857F1E"/>
    <w:rsid w:val="0086077E"/>
    <w:rsid w:val="00864F34"/>
    <w:rsid w:val="00875C9D"/>
    <w:rsid w:val="0087665C"/>
    <w:rsid w:val="00897078"/>
    <w:rsid w:val="008A49BE"/>
    <w:rsid w:val="008A5576"/>
    <w:rsid w:val="008A7A04"/>
    <w:rsid w:val="008B38B3"/>
    <w:rsid w:val="008B5BAD"/>
    <w:rsid w:val="008B6FDF"/>
    <w:rsid w:val="008C21AF"/>
    <w:rsid w:val="008C2503"/>
    <w:rsid w:val="008D60A6"/>
    <w:rsid w:val="008E0149"/>
    <w:rsid w:val="008E0BF3"/>
    <w:rsid w:val="008E45D6"/>
    <w:rsid w:val="008F59F3"/>
    <w:rsid w:val="009104E0"/>
    <w:rsid w:val="00915348"/>
    <w:rsid w:val="009172BB"/>
    <w:rsid w:val="00931C1C"/>
    <w:rsid w:val="00942276"/>
    <w:rsid w:val="00950852"/>
    <w:rsid w:val="0095304B"/>
    <w:rsid w:val="00957229"/>
    <w:rsid w:val="0096387B"/>
    <w:rsid w:val="009752BD"/>
    <w:rsid w:val="00980DFB"/>
    <w:rsid w:val="00984BBE"/>
    <w:rsid w:val="00987281"/>
    <w:rsid w:val="0099033B"/>
    <w:rsid w:val="00990F05"/>
    <w:rsid w:val="0099429B"/>
    <w:rsid w:val="009A26D0"/>
    <w:rsid w:val="009D7D0E"/>
    <w:rsid w:val="009E71DD"/>
    <w:rsid w:val="00A00D2A"/>
    <w:rsid w:val="00A010FE"/>
    <w:rsid w:val="00A11CC2"/>
    <w:rsid w:val="00A24F03"/>
    <w:rsid w:val="00A473DF"/>
    <w:rsid w:val="00A63E82"/>
    <w:rsid w:val="00A75F1D"/>
    <w:rsid w:val="00A769BA"/>
    <w:rsid w:val="00A92DB3"/>
    <w:rsid w:val="00AA2D37"/>
    <w:rsid w:val="00AA4C0A"/>
    <w:rsid w:val="00AA59E4"/>
    <w:rsid w:val="00AB2AFF"/>
    <w:rsid w:val="00AB33D6"/>
    <w:rsid w:val="00AB36D5"/>
    <w:rsid w:val="00AC2F18"/>
    <w:rsid w:val="00AC68D6"/>
    <w:rsid w:val="00AC751C"/>
    <w:rsid w:val="00AD74DC"/>
    <w:rsid w:val="00AE1233"/>
    <w:rsid w:val="00B0694D"/>
    <w:rsid w:val="00B13B77"/>
    <w:rsid w:val="00B51A20"/>
    <w:rsid w:val="00B55B51"/>
    <w:rsid w:val="00B56C8D"/>
    <w:rsid w:val="00B56F4D"/>
    <w:rsid w:val="00B61F10"/>
    <w:rsid w:val="00B6324B"/>
    <w:rsid w:val="00B72239"/>
    <w:rsid w:val="00B744CC"/>
    <w:rsid w:val="00B90752"/>
    <w:rsid w:val="00B9093F"/>
    <w:rsid w:val="00B94B8F"/>
    <w:rsid w:val="00BB1F7B"/>
    <w:rsid w:val="00BD2051"/>
    <w:rsid w:val="00BD46B2"/>
    <w:rsid w:val="00BE1616"/>
    <w:rsid w:val="00BE3D7F"/>
    <w:rsid w:val="00BE643A"/>
    <w:rsid w:val="00BF0A68"/>
    <w:rsid w:val="00BF3917"/>
    <w:rsid w:val="00C201D0"/>
    <w:rsid w:val="00C21945"/>
    <w:rsid w:val="00C249DB"/>
    <w:rsid w:val="00C24F20"/>
    <w:rsid w:val="00C33E8A"/>
    <w:rsid w:val="00C41954"/>
    <w:rsid w:val="00C43B4B"/>
    <w:rsid w:val="00C519F2"/>
    <w:rsid w:val="00C74D0D"/>
    <w:rsid w:val="00C756F5"/>
    <w:rsid w:val="00C804FE"/>
    <w:rsid w:val="00C8448A"/>
    <w:rsid w:val="00C935DF"/>
    <w:rsid w:val="00C95916"/>
    <w:rsid w:val="00CA0CF2"/>
    <w:rsid w:val="00CA22D4"/>
    <w:rsid w:val="00CA45D6"/>
    <w:rsid w:val="00CB6515"/>
    <w:rsid w:val="00CC1AFB"/>
    <w:rsid w:val="00CC2887"/>
    <w:rsid w:val="00CD07ED"/>
    <w:rsid w:val="00CD6C49"/>
    <w:rsid w:val="00CE4D42"/>
    <w:rsid w:val="00CE6193"/>
    <w:rsid w:val="00CE6E65"/>
    <w:rsid w:val="00CF08BC"/>
    <w:rsid w:val="00CF51BA"/>
    <w:rsid w:val="00D01AA6"/>
    <w:rsid w:val="00D07F68"/>
    <w:rsid w:val="00D11803"/>
    <w:rsid w:val="00D167F1"/>
    <w:rsid w:val="00D17A89"/>
    <w:rsid w:val="00D24F48"/>
    <w:rsid w:val="00D316A6"/>
    <w:rsid w:val="00D31C7E"/>
    <w:rsid w:val="00D419EE"/>
    <w:rsid w:val="00D45822"/>
    <w:rsid w:val="00D6094D"/>
    <w:rsid w:val="00D7000F"/>
    <w:rsid w:val="00D74D2E"/>
    <w:rsid w:val="00D76ADF"/>
    <w:rsid w:val="00D9599A"/>
    <w:rsid w:val="00DA0521"/>
    <w:rsid w:val="00DA1F06"/>
    <w:rsid w:val="00DA2757"/>
    <w:rsid w:val="00DA6B15"/>
    <w:rsid w:val="00DB1565"/>
    <w:rsid w:val="00DB3B76"/>
    <w:rsid w:val="00DC1115"/>
    <w:rsid w:val="00DC3B57"/>
    <w:rsid w:val="00DC7692"/>
    <w:rsid w:val="00DD1907"/>
    <w:rsid w:val="00DD6849"/>
    <w:rsid w:val="00DD7493"/>
    <w:rsid w:val="00DE5C16"/>
    <w:rsid w:val="00DF767D"/>
    <w:rsid w:val="00E1512E"/>
    <w:rsid w:val="00E1695D"/>
    <w:rsid w:val="00E27B90"/>
    <w:rsid w:val="00E5233A"/>
    <w:rsid w:val="00E75CF3"/>
    <w:rsid w:val="00E82D58"/>
    <w:rsid w:val="00EA08FD"/>
    <w:rsid w:val="00EA42A0"/>
    <w:rsid w:val="00EB3983"/>
    <w:rsid w:val="00EB52F8"/>
    <w:rsid w:val="00EB6504"/>
    <w:rsid w:val="00EC56BD"/>
    <w:rsid w:val="00EC764D"/>
    <w:rsid w:val="00ED232E"/>
    <w:rsid w:val="00ED575E"/>
    <w:rsid w:val="00EE6F16"/>
    <w:rsid w:val="00EF0757"/>
    <w:rsid w:val="00F03C34"/>
    <w:rsid w:val="00F05076"/>
    <w:rsid w:val="00F16BD9"/>
    <w:rsid w:val="00F250E6"/>
    <w:rsid w:val="00F4283D"/>
    <w:rsid w:val="00F446B0"/>
    <w:rsid w:val="00F47313"/>
    <w:rsid w:val="00F47BE0"/>
    <w:rsid w:val="00F816AF"/>
    <w:rsid w:val="00FA358E"/>
    <w:rsid w:val="00FA6757"/>
    <w:rsid w:val="00FA754E"/>
    <w:rsid w:val="00FB2629"/>
    <w:rsid w:val="00FC0C66"/>
    <w:rsid w:val="00FC4533"/>
    <w:rsid w:val="00FC6143"/>
    <w:rsid w:val="00FC72E1"/>
    <w:rsid w:val="00FC7EFC"/>
    <w:rsid w:val="00FE4CF0"/>
    <w:rsid w:val="00FE6FCD"/>
    <w:rsid w:val="00FF373E"/>
    <w:rsid w:val="01C3E93A"/>
    <w:rsid w:val="025504ED"/>
    <w:rsid w:val="03818184"/>
    <w:rsid w:val="04828A54"/>
    <w:rsid w:val="09512A3A"/>
    <w:rsid w:val="0A99DADA"/>
    <w:rsid w:val="0D060A89"/>
    <w:rsid w:val="1214ADF5"/>
    <w:rsid w:val="135F0DA9"/>
    <w:rsid w:val="1386F548"/>
    <w:rsid w:val="15E3FB74"/>
    <w:rsid w:val="176B7449"/>
    <w:rsid w:val="1B9C300D"/>
    <w:rsid w:val="1DE45418"/>
    <w:rsid w:val="1EEA85BC"/>
    <w:rsid w:val="20244D2B"/>
    <w:rsid w:val="22CAD705"/>
    <w:rsid w:val="2351FC00"/>
    <w:rsid w:val="24E4444C"/>
    <w:rsid w:val="27FD5CF4"/>
    <w:rsid w:val="2B70C895"/>
    <w:rsid w:val="2C25F825"/>
    <w:rsid w:val="2C74F96E"/>
    <w:rsid w:val="2DCAA793"/>
    <w:rsid w:val="2F1258E1"/>
    <w:rsid w:val="3383D191"/>
    <w:rsid w:val="338E78D4"/>
    <w:rsid w:val="3390EA22"/>
    <w:rsid w:val="36C18EE5"/>
    <w:rsid w:val="39E7F4D0"/>
    <w:rsid w:val="3B35B2C7"/>
    <w:rsid w:val="3C09CC30"/>
    <w:rsid w:val="3C6E49B5"/>
    <w:rsid w:val="3CDEF4C1"/>
    <w:rsid w:val="3E6EBFE2"/>
    <w:rsid w:val="4192183C"/>
    <w:rsid w:val="42CCFEE7"/>
    <w:rsid w:val="45196CA0"/>
    <w:rsid w:val="453B9F3D"/>
    <w:rsid w:val="46DE8BBA"/>
    <w:rsid w:val="46FC7242"/>
    <w:rsid w:val="47F69D6C"/>
    <w:rsid w:val="4837E505"/>
    <w:rsid w:val="51A7CC30"/>
    <w:rsid w:val="53477E1C"/>
    <w:rsid w:val="5497A958"/>
    <w:rsid w:val="552E9EE3"/>
    <w:rsid w:val="5718A945"/>
    <w:rsid w:val="5DC7FE76"/>
    <w:rsid w:val="5E88528F"/>
    <w:rsid w:val="61BD0567"/>
    <w:rsid w:val="62E2059D"/>
    <w:rsid w:val="649CA258"/>
    <w:rsid w:val="66680840"/>
    <w:rsid w:val="676405C4"/>
    <w:rsid w:val="69581294"/>
    <w:rsid w:val="6AFB7883"/>
    <w:rsid w:val="6E02DA2E"/>
    <w:rsid w:val="6F24968A"/>
    <w:rsid w:val="6FDCEACE"/>
    <w:rsid w:val="70CF7C09"/>
    <w:rsid w:val="736239E3"/>
    <w:rsid w:val="74A19E32"/>
    <w:rsid w:val="78915E5A"/>
    <w:rsid w:val="7B4C5ACD"/>
    <w:rsid w:val="7F3455E5"/>
    <w:rsid w:val="7F600B44"/>
    <w:rsid w:val="7FBB4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9F0A"/>
  <w15:docId w15:val="{5D94CF4C-D083-46AE-81C6-41A2F4D4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281"/>
    <w:pPr>
      <w:widowControl w:val="0"/>
      <w:autoSpaceDE w:val="0"/>
      <w:autoSpaceDN w:val="0"/>
      <w:adjustRightInd w:val="0"/>
      <w:spacing w:after="140" w:line="260" w:lineRule="exact"/>
      <w:ind w:left="475" w:firstLine="240"/>
      <w:textAlignment w:val="baseline"/>
    </w:pPr>
    <w:rPr>
      <w:rFonts w:ascii="Segoe" w:eastAsiaTheme="minorEastAsia" w:hAnsi="Segoe" w:cs="Segoe"/>
      <w:color w:val="000000"/>
      <w:sz w:val="18"/>
      <w:szCs w:val="19"/>
    </w:rPr>
  </w:style>
  <w:style w:type="paragraph" w:styleId="Heading1">
    <w:name w:val="heading 1"/>
    <w:basedOn w:val="Normal"/>
    <w:next w:val="Normalunindented"/>
    <w:link w:val="Heading1Char"/>
    <w:rsid w:val="00027D58"/>
    <w:pPr>
      <w:keepNext/>
      <w:keepLines/>
      <w:pBdr>
        <w:bottom w:val="single" w:sz="4" w:space="5" w:color="auto"/>
      </w:pBdr>
      <w:suppressAutoHyphens/>
      <w:spacing w:before="320" w:after="240" w:line="340" w:lineRule="atLeast"/>
      <w:ind w:left="0" w:firstLine="0"/>
      <w:outlineLvl w:val="0"/>
    </w:pPr>
    <w:rPr>
      <w:b/>
      <w:bCs/>
      <w:sz w:val="29"/>
      <w:szCs w:val="32"/>
    </w:rPr>
  </w:style>
  <w:style w:type="paragraph" w:styleId="Heading2">
    <w:name w:val="heading 2"/>
    <w:basedOn w:val="Heading1"/>
    <w:next w:val="Normal"/>
    <w:link w:val="Heading2Char"/>
    <w:qFormat/>
    <w:rsid w:val="00027D58"/>
    <w:pPr>
      <w:pBdr>
        <w:bottom w:val="none" w:sz="0" w:space="0" w:color="auto"/>
      </w:pBdr>
      <w:spacing w:before="260" w:after="60" w:line="320" w:lineRule="atLeast"/>
      <w:ind w:left="475"/>
      <w:outlineLvl w:val="1"/>
    </w:pPr>
    <w:rPr>
      <w:rFonts w:ascii="Segoe Semibold" w:hAnsi="Segoe Semibold" w:cs="Segoe Semibold"/>
      <w:b w:val="0"/>
      <w:sz w:val="28"/>
      <w:szCs w:val="28"/>
    </w:rPr>
  </w:style>
  <w:style w:type="paragraph" w:styleId="Heading3">
    <w:name w:val="heading 3"/>
    <w:basedOn w:val="Heading2"/>
    <w:next w:val="Normal"/>
    <w:link w:val="Heading3Char"/>
    <w:rsid w:val="00027D58"/>
    <w:pPr>
      <w:spacing w:before="220" w:after="80" w:line="260" w:lineRule="atLeast"/>
      <w:outlineLvl w:val="2"/>
    </w:pPr>
    <w:rPr>
      <w:sz w:val="24"/>
      <w:szCs w:val="24"/>
    </w:rPr>
  </w:style>
  <w:style w:type="paragraph" w:styleId="Heading4">
    <w:name w:val="heading 4"/>
    <w:basedOn w:val="Normal"/>
    <w:next w:val="Normal"/>
    <w:link w:val="Heading4Char"/>
    <w:uiPriority w:val="4"/>
    <w:rsid w:val="00027D58"/>
    <w:pPr>
      <w:spacing w:before="40" w:line="240" w:lineRule="atLeast"/>
      <w:ind w:firstLine="0"/>
      <w:outlineLvl w:val="3"/>
    </w:pPr>
  </w:style>
  <w:style w:type="paragraph" w:styleId="Heading5">
    <w:name w:val="heading 5"/>
    <w:basedOn w:val="Normal"/>
    <w:next w:val="Normal"/>
    <w:link w:val="Heading5Char"/>
    <w:uiPriority w:val="4"/>
    <w:rsid w:val="00027D58"/>
    <w:pPr>
      <w:keepNext/>
      <w:keepLines/>
      <w:spacing w:before="200" w:after="0"/>
      <w:ind w:firstLine="0"/>
      <w:outlineLvl w:val="4"/>
    </w:pPr>
    <w:rPr>
      <w:rFonts w:eastAsiaTheme="majorEastAsia" w:cstheme="majorBid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7D58"/>
    <w:rPr>
      <w:rFonts w:ascii="Segoe" w:eastAsiaTheme="minorEastAsia" w:hAnsi="Segoe" w:cs="Segoe"/>
      <w:b/>
      <w:bCs/>
      <w:color w:val="000000"/>
      <w:sz w:val="29"/>
      <w:szCs w:val="32"/>
    </w:rPr>
  </w:style>
  <w:style w:type="character" w:customStyle="1" w:styleId="Heading2Char">
    <w:name w:val="Heading 2 Char"/>
    <w:basedOn w:val="DefaultParagraphFont"/>
    <w:link w:val="Heading2"/>
    <w:rsid w:val="00027D58"/>
    <w:rPr>
      <w:rFonts w:ascii="Segoe Semibold" w:eastAsiaTheme="minorEastAsia" w:hAnsi="Segoe Semibold" w:cs="Segoe Semibold"/>
      <w:bCs/>
      <w:color w:val="000000"/>
      <w:sz w:val="28"/>
      <w:szCs w:val="28"/>
    </w:rPr>
  </w:style>
  <w:style w:type="character" w:customStyle="1" w:styleId="Heading3Char">
    <w:name w:val="Heading 3 Char"/>
    <w:basedOn w:val="DefaultParagraphFont"/>
    <w:link w:val="Heading3"/>
    <w:rsid w:val="00027D58"/>
    <w:rPr>
      <w:rFonts w:ascii="Segoe Semibold" w:eastAsiaTheme="minorEastAsia" w:hAnsi="Segoe Semibold" w:cs="Segoe Semibold"/>
      <w:bCs/>
      <w:color w:val="000000"/>
      <w:sz w:val="24"/>
      <w:szCs w:val="24"/>
    </w:rPr>
  </w:style>
  <w:style w:type="character" w:customStyle="1" w:styleId="Heading4Char">
    <w:name w:val="Heading 4 Char"/>
    <w:basedOn w:val="DefaultParagraphFont"/>
    <w:link w:val="Heading4"/>
    <w:uiPriority w:val="4"/>
    <w:rsid w:val="00027D58"/>
    <w:rPr>
      <w:rFonts w:ascii="Segoe" w:eastAsiaTheme="minorEastAsia" w:hAnsi="Segoe" w:cs="Segoe"/>
      <w:color w:val="000000"/>
      <w:sz w:val="18"/>
      <w:szCs w:val="19"/>
    </w:rPr>
  </w:style>
  <w:style w:type="character" w:customStyle="1" w:styleId="Heading5Char">
    <w:name w:val="Heading 5 Char"/>
    <w:basedOn w:val="DefaultParagraphFont"/>
    <w:link w:val="Heading5"/>
    <w:uiPriority w:val="4"/>
    <w:rsid w:val="00027D58"/>
    <w:rPr>
      <w:rFonts w:ascii="Segoe" w:eastAsiaTheme="majorEastAsia" w:hAnsi="Segoe" w:cstheme="majorBidi"/>
      <w:sz w:val="18"/>
      <w:szCs w:val="19"/>
    </w:rPr>
  </w:style>
  <w:style w:type="character" w:styleId="CommentReference">
    <w:name w:val="annotation reference"/>
    <w:basedOn w:val="DefaultParagraphFont"/>
    <w:uiPriority w:val="99"/>
    <w:semiHidden/>
    <w:unhideWhenUsed/>
    <w:rsid w:val="00027D58"/>
    <w:rPr>
      <w:sz w:val="16"/>
      <w:szCs w:val="16"/>
    </w:rPr>
  </w:style>
  <w:style w:type="paragraph" w:customStyle="1" w:styleId="ChTitle">
    <w:name w:val="Ch Title"/>
    <w:basedOn w:val="Normal"/>
    <w:next w:val="Normal"/>
    <w:rsid w:val="00027D58"/>
    <w:pPr>
      <w:tabs>
        <w:tab w:val="right" w:pos="1800"/>
        <w:tab w:val="left" w:pos="2400"/>
      </w:tabs>
      <w:suppressAutoHyphens/>
      <w:spacing w:after="380" w:line="560" w:lineRule="atLeast"/>
      <w:ind w:left="0" w:firstLine="0"/>
    </w:pPr>
    <w:rPr>
      <w:rFonts w:ascii="Segoe Semibold" w:hAnsi="Segoe Semibold" w:cs="Segoe Semibold"/>
      <w:sz w:val="52"/>
      <w:szCs w:val="52"/>
    </w:rPr>
  </w:style>
  <w:style w:type="paragraph" w:customStyle="1" w:styleId="Readeraidonly">
    <w:name w:val="Readeraid (only)"/>
    <w:basedOn w:val="Normal"/>
    <w:next w:val="Normal"/>
    <w:uiPriority w:val="6"/>
    <w:qFormat/>
    <w:rsid w:val="00027D58"/>
    <w:pPr>
      <w:spacing w:before="240" w:after="360" w:line="220" w:lineRule="atLeast"/>
      <w:ind w:left="720" w:right="240" w:firstLine="0"/>
    </w:pPr>
    <w:rPr>
      <w:sz w:val="17"/>
      <w:szCs w:val="17"/>
    </w:rPr>
  </w:style>
  <w:style w:type="paragraph" w:customStyle="1" w:styleId="Set-OffLine">
    <w:name w:val="Set-Off Line"/>
    <w:basedOn w:val="Normal"/>
    <w:next w:val="Normal"/>
    <w:uiPriority w:val="10"/>
    <w:rsid w:val="00027D58"/>
    <w:pPr>
      <w:suppressAutoHyphens/>
    </w:pPr>
    <w:rPr>
      <w:i/>
      <w:iCs/>
    </w:rPr>
  </w:style>
  <w:style w:type="paragraph" w:customStyle="1" w:styleId="BlockQuote">
    <w:name w:val="Block Quote"/>
    <w:basedOn w:val="Normal"/>
    <w:uiPriority w:val="10"/>
    <w:rsid w:val="00027D58"/>
    <w:pPr>
      <w:suppressAutoHyphens/>
      <w:spacing w:before="120" w:after="0"/>
      <w:ind w:left="720" w:right="475" w:firstLine="245"/>
    </w:pPr>
    <w:rPr>
      <w:i/>
      <w:iCs/>
    </w:rPr>
  </w:style>
  <w:style w:type="paragraph" w:customStyle="1" w:styleId="Authorblockquote">
    <w:name w:val="Author (block quote)"/>
    <w:basedOn w:val="BlockQuote"/>
    <w:next w:val="Normal"/>
    <w:uiPriority w:val="10"/>
    <w:rsid w:val="00027D58"/>
    <w:pPr>
      <w:spacing w:before="0" w:after="240"/>
      <w:jc w:val="right"/>
    </w:pPr>
    <w:rPr>
      <w:sz w:val="16"/>
    </w:rPr>
  </w:style>
  <w:style w:type="paragraph" w:customStyle="1" w:styleId="NumList">
    <w:name w:val="Num List"/>
    <w:basedOn w:val="Normal"/>
    <w:uiPriority w:val="3"/>
    <w:qFormat/>
    <w:rsid w:val="00027D58"/>
    <w:pPr>
      <w:numPr>
        <w:numId w:val="14"/>
      </w:numPr>
    </w:pPr>
  </w:style>
  <w:style w:type="paragraph" w:customStyle="1" w:styleId="Fig-Graphic">
    <w:name w:val="Fig-Graphic"/>
    <w:basedOn w:val="Normal"/>
    <w:next w:val="Num-Caption"/>
    <w:uiPriority w:val="1"/>
    <w:qFormat/>
    <w:rsid w:val="00027D58"/>
    <w:pPr>
      <w:suppressAutoHyphens/>
      <w:spacing w:before="180" w:after="80" w:line="240" w:lineRule="atLeast"/>
      <w:ind w:left="480" w:firstLine="0"/>
    </w:pPr>
    <w:rPr>
      <w:iCs/>
    </w:rPr>
  </w:style>
  <w:style w:type="paragraph" w:customStyle="1" w:styleId="BullList">
    <w:name w:val="Bull List"/>
    <w:basedOn w:val="NumList"/>
    <w:uiPriority w:val="2"/>
    <w:qFormat/>
    <w:rsid w:val="00027D58"/>
    <w:pPr>
      <w:numPr>
        <w:numId w:val="1"/>
      </w:numPr>
      <w:ind w:left="1051"/>
    </w:pPr>
  </w:style>
  <w:style w:type="paragraph" w:customStyle="1" w:styleId="ListFig-Graphic">
    <w:name w:val="List Fig-Graphic"/>
    <w:basedOn w:val="Fig-Graphic"/>
    <w:uiPriority w:val="12"/>
    <w:rsid w:val="00027D58"/>
    <w:pPr>
      <w:ind w:left="1022"/>
    </w:pPr>
    <w:rPr>
      <w:sz w:val="20"/>
      <w:szCs w:val="20"/>
    </w:rPr>
  </w:style>
  <w:style w:type="paragraph" w:customStyle="1" w:styleId="Num-Caption">
    <w:name w:val="Num-Caption"/>
    <w:basedOn w:val="Normal"/>
    <w:next w:val="Normal"/>
    <w:uiPriority w:val="1"/>
    <w:qFormat/>
    <w:rsid w:val="00027D58"/>
    <w:pPr>
      <w:keepLines/>
      <w:spacing w:after="240" w:line="200" w:lineRule="atLeast"/>
      <w:ind w:firstLine="0"/>
    </w:pPr>
    <w:rPr>
      <w:sz w:val="16"/>
      <w:szCs w:val="16"/>
    </w:rPr>
  </w:style>
  <w:style w:type="paragraph" w:customStyle="1" w:styleId="ListNum-Caption">
    <w:name w:val="List Num-Caption"/>
    <w:basedOn w:val="Num-Caption"/>
    <w:uiPriority w:val="12"/>
    <w:rsid w:val="00027D58"/>
    <w:pPr>
      <w:spacing w:after="280"/>
      <w:ind w:left="1018"/>
    </w:pPr>
  </w:style>
  <w:style w:type="paragraph" w:customStyle="1" w:styleId="ReaderaidFig-Graphic">
    <w:name w:val="Readeraid Fig-Graphic"/>
    <w:basedOn w:val="Fig-Graphic"/>
    <w:next w:val="Readeraidmid"/>
    <w:uiPriority w:val="14"/>
    <w:rsid w:val="00027D58"/>
    <w:pPr>
      <w:spacing w:before="0"/>
      <w:ind w:left="720"/>
    </w:pPr>
  </w:style>
  <w:style w:type="paragraph" w:customStyle="1" w:styleId="ReaderaidNum-Caption">
    <w:name w:val="Readeraid Num-Caption"/>
    <w:basedOn w:val="Num-Caption"/>
    <w:next w:val="Readeraidmid"/>
    <w:uiPriority w:val="14"/>
    <w:rsid w:val="00027D58"/>
    <w:pPr>
      <w:spacing w:after="80"/>
      <w:ind w:left="720"/>
    </w:pPr>
  </w:style>
  <w:style w:type="paragraph" w:customStyle="1" w:styleId="SbarHead">
    <w:name w:val="Sbar Head"/>
    <w:basedOn w:val="Heading2"/>
    <w:next w:val="SbarParafirst"/>
    <w:uiPriority w:val="7"/>
    <w:qFormat/>
    <w:rsid w:val="00027D58"/>
    <w:pPr>
      <w:spacing w:before="320" w:line="280" w:lineRule="atLeast"/>
      <w:ind w:left="720" w:right="240"/>
      <w:outlineLvl w:val="9"/>
    </w:pPr>
    <w:rPr>
      <w:sz w:val="23"/>
      <w:szCs w:val="24"/>
    </w:rPr>
  </w:style>
  <w:style w:type="paragraph" w:customStyle="1" w:styleId="SbarParamid">
    <w:name w:val="Sbar Para (mid)"/>
    <w:basedOn w:val="SbarParafirst"/>
    <w:uiPriority w:val="7"/>
    <w:qFormat/>
    <w:rsid w:val="00027D58"/>
    <w:pPr>
      <w:ind w:firstLine="240"/>
    </w:pPr>
  </w:style>
  <w:style w:type="paragraph" w:customStyle="1" w:styleId="SbarFig-Graphic">
    <w:name w:val="Sbar Fig-Graphic"/>
    <w:basedOn w:val="Fig-Graphic"/>
    <w:next w:val="SbarParalast"/>
    <w:uiPriority w:val="16"/>
    <w:qFormat/>
    <w:rsid w:val="00027D58"/>
    <w:pPr>
      <w:ind w:left="720" w:right="240"/>
    </w:pPr>
  </w:style>
  <w:style w:type="paragraph" w:customStyle="1" w:styleId="SbarListFig-Graphic">
    <w:name w:val="Sbar List Fig-Graphic"/>
    <w:basedOn w:val="SbarFig-Graphic"/>
    <w:next w:val="SbarNumList"/>
    <w:uiPriority w:val="18"/>
    <w:rsid w:val="00027D58"/>
    <w:pPr>
      <w:ind w:left="1195" w:right="245"/>
    </w:pPr>
  </w:style>
  <w:style w:type="paragraph" w:customStyle="1" w:styleId="SbarNum-Caption">
    <w:name w:val="Sbar Num-Caption"/>
    <w:basedOn w:val="Num-Caption"/>
    <w:next w:val="Normal"/>
    <w:uiPriority w:val="16"/>
    <w:rsid w:val="00027D58"/>
    <w:pPr>
      <w:spacing w:after="140" w:line="210" w:lineRule="atLeast"/>
      <w:ind w:left="720" w:right="240"/>
    </w:pPr>
    <w:rPr>
      <w:sz w:val="17"/>
      <w:szCs w:val="17"/>
    </w:rPr>
  </w:style>
  <w:style w:type="paragraph" w:customStyle="1" w:styleId="SbarParalast">
    <w:name w:val="Sbar Para (last)"/>
    <w:basedOn w:val="SbarParafirst"/>
    <w:next w:val="Normal"/>
    <w:uiPriority w:val="7"/>
    <w:qFormat/>
    <w:rsid w:val="00027D58"/>
    <w:pPr>
      <w:spacing w:after="480"/>
      <w:ind w:firstLine="240"/>
    </w:pPr>
  </w:style>
  <w:style w:type="paragraph" w:customStyle="1" w:styleId="SbarParafirst">
    <w:name w:val="Sbar Para (first)"/>
    <w:basedOn w:val="Normalunindented"/>
    <w:next w:val="SbarParamid"/>
    <w:uiPriority w:val="7"/>
    <w:qFormat/>
    <w:rsid w:val="00027D58"/>
    <w:pPr>
      <w:ind w:left="720" w:right="240"/>
    </w:pPr>
  </w:style>
  <w:style w:type="paragraph" w:customStyle="1" w:styleId="SbarBullList">
    <w:name w:val="Sbar Bull List"/>
    <w:basedOn w:val="BullList"/>
    <w:uiPriority w:val="17"/>
    <w:rsid w:val="00027D58"/>
    <w:pPr>
      <w:numPr>
        <w:numId w:val="5"/>
      </w:numPr>
      <w:ind w:left="1080" w:right="245"/>
    </w:pPr>
  </w:style>
  <w:style w:type="paragraph" w:customStyle="1" w:styleId="SbarListFig-Graphic2">
    <w:name w:val="Sbar List Fig-Graphic 2"/>
    <w:basedOn w:val="SbarListFig-Graphic"/>
    <w:uiPriority w:val="18"/>
    <w:rsid w:val="00027D58"/>
    <w:pPr>
      <w:ind w:left="1500"/>
    </w:pPr>
  </w:style>
  <w:style w:type="paragraph" w:customStyle="1" w:styleId="SbarListNum-Caption">
    <w:name w:val="Sbar List Num-Caption"/>
    <w:basedOn w:val="SbarNum-Caption"/>
    <w:next w:val="SbarNumList"/>
    <w:uiPriority w:val="18"/>
    <w:rsid w:val="00027D58"/>
    <w:pPr>
      <w:spacing w:after="100"/>
      <w:ind w:left="1200"/>
    </w:pPr>
  </w:style>
  <w:style w:type="paragraph" w:customStyle="1" w:styleId="ChTOCHead">
    <w:name w:val="Ch TOC Head"/>
    <w:basedOn w:val="Normal"/>
    <w:next w:val="Normal"/>
    <w:uiPriority w:val="11"/>
    <w:rsid w:val="00027D58"/>
    <w:pPr>
      <w:keepNext/>
      <w:keepLines/>
      <w:suppressAutoHyphens/>
      <w:spacing w:before="200" w:after="40" w:line="260" w:lineRule="atLeast"/>
      <w:ind w:left="1020" w:right="240"/>
    </w:pPr>
    <w:rPr>
      <w:rFonts w:ascii="Segoe Semibold" w:hAnsi="Segoe Semibold" w:cs="Segoe Semibold"/>
      <w:sz w:val="20"/>
      <w:szCs w:val="20"/>
    </w:rPr>
  </w:style>
  <w:style w:type="paragraph" w:customStyle="1" w:styleId="CodeBlock">
    <w:name w:val="Code Block"/>
    <w:basedOn w:val="Normal"/>
    <w:uiPriority w:val="5"/>
    <w:qFormat/>
    <w:rsid w:val="00027D58"/>
    <w:pPr>
      <w:suppressAutoHyphens/>
      <w:spacing w:before="80" w:after="160" w:line="200" w:lineRule="exact"/>
      <w:ind w:firstLine="0"/>
    </w:pPr>
    <w:rPr>
      <w:rFonts w:ascii="Lucida Sans Typewriter" w:hAnsi="Lucida Sans Typewriter" w:cs="Lucida Sans Typewriter Std"/>
      <w:sz w:val="14"/>
      <w:szCs w:val="14"/>
    </w:rPr>
  </w:style>
  <w:style w:type="paragraph" w:customStyle="1" w:styleId="CodeBlockScreened">
    <w:name w:val="Code Block Screened"/>
    <w:basedOn w:val="CodeBlock"/>
    <w:uiPriority w:val="5"/>
    <w:rsid w:val="00027D58"/>
    <w:pPr>
      <w:shd w:val="pct10" w:color="auto" w:fill="FFFFFF" w:themeFill="background1"/>
      <w:spacing w:before="300" w:after="400"/>
      <w:ind w:left="720" w:right="240"/>
    </w:pPr>
  </w:style>
  <w:style w:type="paragraph" w:customStyle="1" w:styleId="CodeBlockHead">
    <w:name w:val="Code Block Head"/>
    <w:basedOn w:val="Normal"/>
    <w:next w:val="CodeBlock"/>
    <w:uiPriority w:val="13"/>
    <w:rsid w:val="00027D58"/>
    <w:pPr>
      <w:suppressAutoHyphens/>
      <w:spacing w:after="80" w:line="180" w:lineRule="atLeast"/>
      <w:ind w:left="480" w:firstLine="0"/>
    </w:pPr>
    <w:rPr>
      <w:rFonts w:ascii="Segoe Semibold" w:hAnsi="Segoe Semibold" w:cs="Segoe Semibold"/>
      <w:sz w:val="14"/>
      <w:szCs w:val="18"/>
    </w:rPr>
  </w:style>
  <w:style w:type="paragraph" w:customStyle="1" w:styleId="CodeBlockScreenedHead">
    <w:name w:val="Code Block Screened Head"/>
    <w:basedOn w:val="CodeBlockHead"/>
    <w:next w:val="CodeBlockScreened"/>
    <w:uiPriority w:val="13"/>
    <w:rsid w:val="00027D58"/>
    <w:pPr>
      <w:spacing w:before="300" w:after="0"/>
      <w:ind w:left="720" w:right="240"/>
    </w:pPr>
  </w:style>
  <w:style w:type="paragraph" w:customStyle="1" w:styleId="CodeBlockNum-Caption">
    <w:name w:val="Code Block Num-Caption"/>
    <w:basedOn w:val="Num-Caption"/>
    <w:uiPriority w:val="13"/>
    <w:rsid w:val="00027D58"/>
    <w:pPr>
      <w:spacing w:before="100" w:after="120"/>
    </w:pPr>
  </w:style>
  <w:style w:type="paragraph" w:customStyle="1" w:styleId="CodeBlockScreenedafterHead">
    <w:name w:val="Code Block Screened (after Head)"/>
    <w:basedOn w:val="CodeBlockScreened"/>
    <w:uiPriority w:val="13"/>
    <w:rsid w:val="00027D58"/>
    <w:pPr>
      <w:spacing w:before="80"/>
    </w:pPr>
  </w:style>
  <w:style w:type="paragraph" w:customStyle="1" w:styleId="CodeBlockScreenedHeadmid">
    <w:name w:val="Code Block Screened Head (mid)"/>
    <w:basedOn w:val="CodeBlockScreenedHead"/>
    <w:uiPriority w:val="13"/>
    <w:rsid w:val="00027D58"/>
    <w:pPr>
      <w:spacing w:before="120"/>
    </w:pPr>
  </w:style>
  <w:style w:type="paragraph" w:customStyle="1" w:styleId="ListCodeBlock">
    <w:name w:val="List Code Block"/>
    <w:basedOn w:val="CodeBlock"/>
    <w:uiPriority w:val="12"/>
    <w:rsid w:val="00027D58"/>
    <w:pPr>
      <w:ind w:left="720"/>
    </w:pPr>
  </w:style>
  <w:style w:type="paragraph" w:customStyle="1" w:styleId="ListCodeBlockScreened">
    <w:name w:val="List Code Block Screened"/>
    <w:basedOn w:val="CodeBlockScreened"/>
    <w:next w:val="Normal"/>
    <w:uiPriority w:val="12"/>
    <w:rsid w:val="00027D58"/>
    <w:pPr>
      <w:spacing w:before="320"/>
      <w:ind w:left="1080"/>
    </w:pPr>
  </w:style>
  <w:style w:type="paragraph" w:customStyle="1" w:styleId="Readeraidfirst">
    <w:name w:val="Readeraid (first)"/>
    <w:basedOn w:val="Readeraidonly"/>
    <w:next w:val="Readeraidmid"/>
    <w:uiPriority w:val="6"/>
    <w:rsid w:val="00027D58"/>
    <w:pPr>
      <w:spacing w:after="80"/>
    </w:pPr>
  </w:style>
  <w:style w:type="paragraph" w:customStyle="1" w:styleId="ReaderaidCodeBlock">
    <w:name w:val="Readeraid Code Block"/>
    <w:basedOn w:val="CodeBlock"/>
    <w:uiPriority w:val="15"/>
    <w:rsid w:val="00027D58"/>
    <w:pPr>
      <w:spacing w:before="40" w:after="80"/>
      <w:ind w:left="720" w:right="240"/>
    </w:pPr>
  </w:style>
  <w:style w:type="paragraph" w:customStyle="1" w:styleId="SbarCodeBlock">
    <w:name w:val="Sbar Code Block"/>
    <w:basedOn w:val="ReaderaidCodeBlock"/>
    <w:next w:val="SbarParalast"/>
    <w:uiPriority w:val="17"/>
    <w:rsid w:val="00027D58"/>
    <w:pPr>
      <w:spacing w:before="0" w:after="100"/>
    </w:pPr>
  </w:style>
  <w:style w:type="paragraph" w:customStyle="1" w:styleId="SbarListCodeBlock">
    <w:name w:val="Sbar List Code Block"/>
    <w:basedOn w:val="SbarCodeBlock"/>
    <w:uiPriority w:val="18"/>
    <w:rsid w:val="00027D58"/>
    <w:pPr>
      <w:spacing w:before="40" w:after="80"/>
      <w:ind w:left="1200"/>
    </w:pPr>
  </w:style>
  <w:style w:type="paragraph" w:customStyle="1" w:styleId="ListPara">
    <w:name w:val="List Para"/>
    <w:basedOn w:val="Normal"/>
    <w:uiPriority w:val="2"/>
    <w:qFormat/>
    <w:rsid w:val="00027D58"/>
    <w:pPr>
      <w:ind w:left="1080" w:firstLine="0"/>
    </w:pPr>
  </w:style>
  <w:style w:type="paragraph" w:customStyle="1" w:styleId="ListSet-OffLine">
    <w:name w:val="List Set-Off Line"/>
    <w:basedOn w:val="Set-OffLine"/>
    <w:uiPriority w:val="12"/>
    <w:rsid w:val="00027D58"/>
    <w:pPr>
      <w:ind w:left="1080"/>
    </w:pPr>
  </w:style>
  <w:style w:type="paragraph" w:customStyle="1" w:styleId="NumList2">
    <w:name w:val="Num List 2"/>
    <w:basedOn w:val="NumList"/>
    <w:uiPriority w:val="3"/>
    <w:rsid w:val="00027D58"/>
    <w:pPr>
      <w:numPr>
        <w:numId w:val="2"/>
      </w:numPr>
    </w:pPr>
  </w:style>
  <w:style w:type="paragraph" w:customStyle="1" w:styleId="BullList2">
    <w:name w:val="Bull List 2"/>
    <w:basedOn w:val="BullList"/>
    <w:uiPriority w:val="2"/>
    <w:rsid w:val="00027D58"/>
    <w:pPr>
      <w:tabs>
        <w:tab w:val="left" w:pos="1152"/>
      </w:tabs>
      <w:ind w:left="1440"/>
    </w:pPr>
  </w:style>
  <w:style w:type="paragraph" w:customStyle="1" w:styleId="ProcedureListHead">
    <w:name w:val="Procedure List Head"/>
    <w:basedOn w:val="Normal"/>
    <w:next w:val="Normal"/>
    <w:uiPriority w:val="2"/>
    <w:rsid w:val="00027D58"/>
    <w:pPr>
      <w:keepNext/>
      <w:shd w:val="pct10" w:color="auto" w:fill="auto"/>
      <w:suppressAutoHyphens/>
      <w:spacing w:before="240" w:after="200" w:line="280" w:lineRule="atLeast"/>
      <w:ind w:left="640" w:firstLine="0"/>
    </w:pPr>
    <w:rPr>
      <w:rFonts w:ascii="Segoe Semibold" w:hAnsi="Segoe Semibold" w:cs="Segoe Semibold"/>
      <w:sz w:val="20"/>
      <w:szCs w:val="20"/>
    </w:rPr>
  </w:style>
  <w:style w:type="paragraph" w:customStyle="1" w:styleId="ListReaderaidonly">
    <w:name w:val="List Readeraid (only)"/>
    <w:basedOn w:val="Readeraidonly"/>
    <w:next w:val="Normal"/>
    <w:uiPriority w:val="12"/>
    <w:rsid w:val="00027D58"/>
    <w:pPr>
      <w:ind w:left="1560"/>
    </w:pPr>
  </w:style>
  <w:style w:type="paragraph" w:customStyle="1" w:styleId="ListReaderaidfirst">
    <w:name w:val="List Readeraid (first)"/>
    <w:basedOn w:val="ListReaderaidonly"/>
    <w:next w:val="ListReaderaidmid"/>
    <w:uiPriority w:val="12"/>
    <w:rsid w:val="00027D58"/>
    <w:pPr>
      <w:spacing w:after="140"/>
      <w:ind w:left="1080" w:right="245"/>
    </w:pPr>
  </w:style>
  <w:style w:type="paragraph" w:customStyle="1" w:styleId="ListReaderaidmid">
    <w:name w:val="List Readeraid (mid)"/>
    <w:basedOn w:val="ListReaderaidfirst"/>
    <w:uiPriority w:val="12"/>
    <w:rsid w:val="00027D58"/>
    <w:pPr>
      <w:spacing w:before="0"/>
    </w:pPr>
  </w:style>
  <w:style w:type="paragraph" w:customStyle="1" w:styleId="ListReaderaidlast">
    <w:name w:val="List Readeraid (last)"/>
    <w:basedOn w:val="ListReaderaidonly"/>
    <w:next w:val="Normal"/>
    <w:uiPriority w:val="12"/>
    <w:rsid w:val="00027D58"/>
    <w:pPr>
      <w:spacing w:before="0"/>
      <w:ind w:left="1080" w:right="245"/>
    </w:pPr>
  </w:style>
  <w:style w:type="paragraph" w:customStyle="1" w:styleId="ReaderaidHead">
    <w:name w:val="Readeraid Head"/>
    <w:basedOn w:val="SbarHead"/>
    <w:uiPriority w:val="15"/>
    <w:rsid w:val="00027D58"/>
  </w:style>
  <w:style w:type="paragraph" w:customStyle="1" w:styleId="SbarReaderaidonly">
    <w:name w:val="Sbar Readeraid (only)"/>
    <w:basedOn w:val="Readeraidonly"/>
    <w:next w:val="SbarParamid"/>
    <w:uiPriority w:val="17"/>
    <w:rsid w:val="00027D58"/>
    <w:pPr>
      <w:ind w:left="1138" w:right="475"/>
    </w:pPr>
  </w:style>
  <w:style w:type="paragraph" w:customStyle="1" w:styleId="SeeAlso">
    <w:name w:val="See Also"/>
    <w:basedOn w:val="Normal"/>
    <w:next w:val="Normal"/>
    <w:uiPriority w:val="3"/>
    <w:qFormat/>
    <w:rsid w:val="00027D58"/>
    <w:pPr>
      <w:keepLines/>
      <w:suppressAutoHyphens/>
      <w:spacing w:before="40" w:line="240" w:lineRule="atLeast"/>
      <w:ind w:left="480" w:firstLine="0"/>
    </w:pPr>
    <w:rPr>
      <w:i/>
      <w:iCs/>
      <w:sz w:val="17"/>
    </w:rPr>
  </w:style>
  <w:style w:type="paragraph" w:customStyle="1" w:styleId="ChTOC">
    <w:name w:val="Ch TOC"/>
    <w:basedOn w:val="Normal"/>
    <w:uiPriority w:val="11"/>
    <w:rsid w:val="00027D58"/>
    <w:pPr>
      <w:tabs>
        <w:tab w:val="left" w:pos="8260"/>
      </w:tabs>
      <w:spacing w:after="0" w:line="260" w:lineRule="atLeast"/>
      <w:ind w:left="1020" w:right="240"/>
    </w:pPr>
    <w:rPr>
      <w:rFonts w:ascii="Segoe Semibold" w:hAnsi="Segoe Semibold" w:cs="Segoe Semibold"/>
      <w:sz w:val="20"/>
      <w:szCs w:val="20"/>
    </w:rPr>
  </w:style>
  <w:style w:type="paragraph" w:customStyle="1" w:styleId="SbarSubhead">
    <w:name w:val="Sbar Subhead"/>
    <w:basedOn w:val="SbarHead"/>
    <w:next w:val="Normal"/>
    <w:uiPriority w:val="17"/>
    <w:rsid w:val="00027D58"/>
    <w:pPr>
      <w:spacing w:before="0" w:after="0"/>
    </w:pPr>
    <w:rPr>
      <w:sz w:val="20"/>
      <w:szCs w:val="20"/>
    </w:rPr>
  </w:style>
  <w:style w:type="paragraph" w:customStyle="1" w:styleId="SbarSet-OffLine">
    <w:name w:val="Sbar Set-Off Line"/>
    <w:basedOn w:val="Set-OffLine"/>
    <w:next w:val="SbarParamid"/>
    <w:uiPriority w:val="17"/>
    <w:rsid w:val="00027D58"/>
    <w:pPr>
      <w:ind w:left="840" w:right="240"/>
    </w:pPr>
  </w:style>
  <w:style w:type="paragraph" w:customStyle="1" w:styleId="SbarNumList">
    <w:name w:val="Sbar Num List"/>
    <w:basedOn w:val="NumList"/>
    <w:uiPriority w:val="17"/>
    <w:rsid w:val="00027D58"/>
    <w:pPr>
      <w:numPr>
        <w:numId w:val="4"/>
      </w:numPr>
      <w:ind w:left="1080" w:right="245"/>
    </w:pPr>
  </w:style>
  <w:style w:type="paragraph" w:customStyle="1" w:styleId="SbarListSet-OffLine">
    <w:name w:val="Sbar List Set-Off Line"/>
    <w:basedOn w:val="SbarSet-OffLine"/>
    <w:next w:val="SbarNumList"/>
    <w:uiPriority w:val="18"/>
    <w:rsid w:val="00027D58"/>
    <w:pPr>
      <w:spacing w:after="80"/>
      <w:ind w:left="1200"/>
    </w:pPr>
  </w:style>
  <w:style w:type="paragraph" w:customStyle="1" w:styleId="SbarBullList2">
    <w:name w:val="Sbar Bull List 2"/>
    <w:basedOn w:val="BullList2"/>
    <w:uiPriority w:val="17"/>
    <w:rsid w:val="00027D58"/>
    <w:pPr>
      <w:tabs>
        <w:tab w:val="clear" w:pos="1152"/>
        <w:tab w:val="left" w:pos="1080"/>
      </w:tabs>
    </w:pPr>
  </w:style>
  <w:style w:type="paragraph" w:customStyle="1" w:styleId="BasicParagraph">
    <w:name w:val="[Basic Paragraph]"/>
    <w:basedOn w:val="Normal"/>
    <w:uiPriority w:val="99"/>
    <w:semiHidden/>
    <w:locked/>
    <w:rsid w:val="00027D58"/>
    <w:pPr>
      <w:spacing w:after="0"/>
      <w:ind w:left="0"/>
      <w:textAlignment w:val="center"/>
    </w:pPr>
    <w:rPr>
      <w:color w:val="ED1C24"/>
    </w:rPr>
  </w:style>
  <w:style w:type="paragraph" w:customStyle="1" w:styleId="TableNum-Title">
    <w:name w:val="Table Num-Title"/>
    <w:basedOn w:val="BasicParagraph"/>
    <w:next w:val="Table"/>
    <w:uiPriority w:val="8"/>
    <w:rsid w:val="00027D58"/>
    <w:pPr>
      <w:spacing w:before="60" w:after="60" w:line="200" w:lineRule="exact"/>
      <w:ind w:left="691" w:firstLine="0"/>
    </w:pPr>
    <w:rPr>
      <w:bCs/>
      <w:color w:val="000000"/>
      <w:sz w:val="17"/>
      <w:szCs w:val="17"/>
    </w:rPr>
  </w:style>
  <w:style w:type="paragraph" w:customStyle="1" w:styleId="ListTable">
    <w:name w:val="List Table"/>
    <w:basedOn w:val="ListPara"/>
    <w:next w:val="TableText"/>
    <w:uiPriority w:val="12"/>
    <w:locked/>
    <w:rsid w:val="00027D58"/>
    <w:pPr>
      <w:spacing w:before="180"/>
    </w:pPr>
  </w:style>
  <w:style w:type="paragraph" w:customStyle="1" w:styleId="Table">
    <w:name w:val="Table"/>
    <w:basedOn w:val="ListTable"/>
    <w:uiPriority w:val="8"/>
    <w:rsid w:val="00027D58"/>
    <w:pPr>
      <w:spacing w:before="60" w:after="160"/>
      <w:ind w:left="480"/>
    </w:pPr>
  </w:style>
  <w:style w:type="paragraph" w:customStyle="1" w:styleId="ListTableNum-Title">
    <w:name w:val="List Table Num-Title"/>
    <w:basedOn w:val="TableNum-Title"/>
    <w:uiPriority w:val="12"/>
    <w:rsid w:val="00027D58"/>
    <w:pPr>
      <w:spacing w:before="40"/>
      <w:ind w:left="720"/>
    </w:pPr>
  </w:style>
  <w:style w:type="paragraph" w:customStyle="1" w:styleId="SbarTableNum-Title">
    <w:name w:val="Sbar Table Num-Title"/>
    <w:basedOn w:val="TableNum-Title"/>
    <w:uiPriority w:val="17"/>
    <w:rsid w:val="00027D58"/>
    <w:pPr>
      <w:ind w:left="720" w:right="240"/>
    </w:pPr>
  </w:style>
  <w:style w:type="paragraph" w:customStyle="1" w:styleId="ReaderaidTable">
    <w:name w:val="Readeraid Table"/>
    <w:basedOn w:val="Table"/>
    <w:next w:val="Readeraidlast"/>
    <w:uiPriority w:val="15"/>
    <w:rsid w:val="00027D58"/>
    <w:pPr>
      <w:spacing w:before="100" w:after="80" w:line="220" w:lineRule="atLeast"/>
      <w:ind w:left="720"/>
    </w:pPr>
    <w:rPr>
      <w:szCs w:val="18"/>
    </w:rPr>
  </w:style>
  <w:style w:type="paragraph" w:customStyle="1" w:styleId="SbarTable">
    <w:name w:val="Sbar Table"/>
    <w:basedOn w:val="ReaderaidTable"/>
    <w:uiPriority w:val="17"/>
    <w:rsid w:val="00027D58"/>
    <w:pPr>
      <w:spacing w:line="280" w:lineRule="atLeast"/>
    </w:pPr>
    <w:rPr>
      <w:sz w:val="20"/>
      <w:szCs w:val="20"/>
    </w:rPr>
  </w:style>
  <w:style w:type="paragraph" w:customStyle="1" w:styleId="Footnote">
    <w:name w:val="Footnote"/>
    <w:basedOn w:val="BasicParagraph"/>
    <w:uiPriority w:val="10"/>
    <w:rsid w:val="00027D58"/>
    <w:pPr>
      <w:tabs>
        <w:tab w:val="left" w:pos="920"/>
      </w:tabs>
      <w:spacing w:after="40" w:line="180" w:lineRule="atLeast"/>
      <w:ind w:left="641" w:hanging="161"/>
    </w:pPr>
    <w:rPr>
      <w:color w:val="000000"/>
      <w:sz w:val="15"/>
      <w:szCs w:val="15"/>
    </w:rPr>
  </w:style>
  <w:style w:type="paragraph" w:customStyle="1" w:styleId="TableHead">
    <w:name w:val="Table Head"/>
    <w:basedOn w:val="Normal"/>
    <w:next w:val="TableText"/>
    <w:uiPriority w:val="8"/>
    <w:rsid w:val="00027D58"/>
    <w:pPr>
      <w:tabs>
        <w:tab w:val="right" w:pos="300"/>
        <w:tab w:val="left" w:pos="480"/>
      </w:tabs>
      <w:suppressAutoHyphens/>
      <w:spacing w:after="0" w:line="240" w:lineRule="exact"/>
      <w:ind w:left="0" w:firstLine="0"/>
    </w:pPr>
    <w:rPr>
      <w:rFonts w:cs="Segoe Semibold"/>
      <w:b/>
      <w:sz w:val="15"/>
      <w:szCs w:val="12"/>
    </w:rPr>
  </w:style>
  <w:style w:type="paragraph" w:customStyle="1" w:styleId="TableText">
    <w:name w:val="Table Text"/>
    <w:basedOn w:val="Normal"/>
    <w:uiPriority w:val="8"/>
    <w:rsid w:val="00027D58"/>
    <w:pPr>
      <w:tabs>
        <w:tab w:val="right" w:pos="300"/>
        <w:tab w:val="left" w:pos="480"/>
      </w:tabs>
      <w:spacing w:after="0" w:line="160" w:lineRule="atLeast"/>
      <w:ind w:left="0" w:firstLine="0"/>
    </w:pPr>
    <w:rPr>
      <w:sz w:val="14"/>
      <w:szCs w:val="14"/>
    </w:rPr>
  </w:style>
  <w:style w:type="paragraph" w:customStyle="1" w:styleId="Tabtext">
    <w:name w:val="Tab text"/>
    <w:basedOn w:val="Normal"/>
    <w:uiPriority w:val="10"/>
    <w:rsid w:val="00027D58"/>
    <w:pPr>
      <w:spacing w:after="100"/>
      <w:ind w:left="0"/>
    </w:pPr>
  </w:style>
  <w:style w:type="paragraph" w:customStyle="1" w:styleId="TableBullList">
    <w:name w:val="Table Bull List"/>
    <w:basedOn w:val="BullList"/>
    <w:uiPriority w:val="9"/>
    <w:rsid w:val="00027D58"/>
    <w:pPr>
      <w:spacing w:after="40" w:line="160" w:lineRule="atLeast"/>
      <w:ind w:left="300"/>
    </w:pPr>
    <w:rPr>
      <w:sz w:val="14"/>
      <w:szCs w:val="14"/>
    </w:rPr>
  </w:style>
  <w:style w:type="paragraph" w:customStyle="1" w:styleId="TableCodeBlock">
    <w:name w:val="Table Code Block"/>
    <w:basedOn w:val="CodeBlock"/>
    <w:uiPriority w:val="9"/>
    <w:rsid w:val="00027D58"/>
    <w:pPr>
      <w:spacing w:line="160" w:lineRule="atLeast"/>
      <w:ind w:left="0"/>
    </w:pPr>
    <w:rPr>
      <w:sz w:val="13"/>
      <w:szCs w:val="13"/>
    </w:rPr>
  </w:style>
  <w:style w:type="paragraph" w:customStyle="1" w:styleId="Table2Head">
    <w:name w:val="Table 2 Head"/>
    <w:basedOn w:val="Normal"/>
    <w:uiPriority w:val="9"/>
    <w:locked/>
    <w:rsid w:val="00027D58"/>
    <w:pPr>
      <w:spacing w:after="0" w:line="190" w:lineRule="atLeast"/>
    </w:pPr>
    <w:rPr>
      <w:rFonts w:ascii="Segoe Semibold" w:hAnsi="Segoe Semibold" w:cs="Segoe Semibold"/>
      <w:caps/>
      <w:sz w:val="17"/>
      <w:szCs w:val="17"/>
    </w:rPr>
  </w:style>
  <w:style w:type="paragraph" w:customStyle="1" w:styleId="Readeraidmid">
    <w:name w:val="Readeraid (mid)"/>
    <w:basedOn w:val="Readeraidonly"/>
    <w:uiPriority w:val="6"/>
    <w:rsid w:val="00027D58"/>
    <w:pPr>
      <w:spacing w:before="0" w:after="80"/>
    </w:pPr>
  </w:style>
  <w:style w:type="paragraph" w:customStyle="1" w:styleId="ChNumber">
    <w:name w:val="Ch Number"/>
    <w:basedOn w:val="Normalunindented"/>
    <w:next w:val="ChTitle"/>
    <w:rsid w:val="00027D58"/>
    <w:pPr>
      <w:spacing w:after="0" w:line="360" w:lineRule="exact"/>
      <w:ind w:left="0"/>
    </w:pPr>
    <w:rPr>
      <w:sz w:val="32"/>
    </w:rPr>
  </w:style>
  <w:style w:type="character" w:customStyle="1" w:styleId="Bold">
    <w:name w:val="Bold"/>
    <w:uiPriority w:val="4"/>
    <w:qFormat/>
    <w:rsid w:val="00027D58"/>
    <w:rPr>
      <w:rFonts w:ascii="Segoe" w:hAnsi="Segoe"/>
      <w:b/>
      <w:bCs/>
    </w:rPr>
  </w:style>
  <w:style w:type="character" w:customStyle="1" w:styleId="SemiboldItalic">
    <w:name w:val="Semibold Italic"/>
    <w:uiPriority w:val="19"/>
    <w:rsid w:val="00027D58"/>
    <w:rPr>
      <w:rFonts w:ascii="Segoe Semibold" w:hAnsi="Segoe Semibold" w:cs="Segoe Semibold"/>
      <w:i/>
      <w:iCs/>
    </w:rPr>
  </w:style>
  <w:style w:type="character" w:customStyle="1" w:styleId="SemiboldReaderaidPrefix">
    <w:name w:val="Semibold (Readeraid Prefix)"/>
    <w:uiPriority w:val="99"/>
    <w:rsid w:val="00027D58"/>
    <w:rPr>
      <w:rFonts w:ascii="Segoe Semibold" w:hAnsi="Segoe Semibold" w:cs="Segoe Semibold"/>
      <w:sz w:val="19"/>
      <w:szCs w:val="19"/>
    </w:rPr>
  </w:style>
  <w:style w:type="character" w:customStyle="1" w:styleId="Italic">
    <w:name w:val="Italic"/>
    <w:uiPriority w:val="4"/>
    <w:qFormat/>
    <w:rsid w:val="00027D58"/>
    <w:rPr>
      <w:rFonts w:ascii="Segoe" w:hAnsi="Segoe"/>
      <w:i/>
      <w:iCs/>
    </w:rPr>
  </w:style>
  <w:style w:type="character" w:customStyle="1" w:styleId="BoldItalic">
    <w:name w:val="Bold Italic"/>
    <w:uiPriority w:val="4"/>
    <w:rsid w:val="00027D58"/>
    <w:rPr>
      <w:rFonts w:ascii="Segoe" w:hAnsi="Segoe"/>
      <w:b/>
      <w:bCs/>
      <w:i/>
      <w:iCs/>
    </w:rPr>
  </w:style>
  <w:style w:type="character" w:customStyle="1" w:styleId="InlineCode">
    <w:name w:val="Inline Code"/>
    <w:uiPriority w:val="4"/>
    <w:rsid w:val="00027D58"/>
    <w:rPr>
      <w:rFonts w:ascii="Lucida Sans Typewriter Std" w:hAnsi="Lucida Sans Typewriter Std" w:cs="Lucida Sans Typewriter Std"/>
      <w:spacing w:val="0"/>
      <w:sz w:val="17"/>
      <w:szCs w:val="17"/>
    </w:rPr>
  </w:style>
  <w:style w:type="character" w:customStyle="1" w:styleId="FigNum">
    <w:name w:val="Fig Num"/>
    <w:uiPriority w:val="8"/>
    <w:rsid w:val="00027D58"/>
    <w:rPr>
      <w:b/>
      <w:bCs/>
      <w:caps/>
      <w:sz w:val="15"/>
      <w:szCs w:val="15"/>
    </w:rPr>
  </w:style>
  <w:style w:type="character" w:customStyle="1" w:styleId="Footnote1">
    <w:name w:val="Footnote1"/>
    <w:uiPriority w:val="99"/>
    <w:semiHidden/>
    <w:locked/>
    <w:rsid w:val="00027D58"/>
    <w:rPr>
      <w:position w:val="4"/>
      <w:sz w:val="12"/>
      <w:szCs w:val="12"/>
      <w:vertAlign w:val="baseline"/>
    </w:rPr>
  </w:style>
  <w:style w:type="character" w:customStyle="1" w:styleId="BullList2Bullet">
    <w:name w:val="Bull List 2 Bullet"/>
    <w:uiPriority w:val="99"/>
    <w:semiHidden/>
    <w:locked/>
    <w:rsid w:val="00027D58"/>
    <w:rPr>
      <w:sz w:val="28"/>
      <w:szCs w:val="28"/>
    </w:rPr>
  </w:style>
  <w:style w:type="paragraph" w:styleId="BalloonText">
    <w:name w:val="Balloon Text"/>
    <w:basedOn w:val="Normal"/>
    <w:link w:val="BalloonTextChar"/>
    <w:uiPriority w:val="99"/>
    <w:semiHidden/>
    <w:unhideWhenUsed/>
    <w:rsid w:val="00027D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D58"/>
    <w:rPr>
      <w:rFonts w:ascii="Tahoma" w:eastAsiaTheme="minorEastAsia" w:hAnsi="Tahoma" w:cs="Tahoma"/>
      <w:color w:val="000000"/>
      <w:sz w:val="16"/>
      <w:szCs w:val="16"/>
    </w:rPr>
  </w:style>
  <w:style w:type="paragraph" w:styleId="CommentText">
    <w:name w:val="annotation text"/>
    <w:basedOn w:val="Normal"/>
    <w:link w:val="CommentTextChar"/>
    <w:uiPriority w:val="99"/>
    <w:semiHidden/>
    <w:unhideWhenUsed/>
    <w:rsid w:val="00027D58"/>
    <w:pPr>
      <w:spacing w:line="240" w:lineRule="auto"/>
    </w:pPr>
    <w:rPr>
      <w:sz w:val="20"/>
      <w:szCs w:val="20"/>
    </w:rPr>
  </w:style>
  <w:style w:type="character" w:customStyle="1" w:styleId="CommentTextChar">
    <w:name w:val="Comment Text Char"/>
    <w:basedOn w:val="DefaultParagraphFont"/>
    <w:link w:val="CommentText"/>
    <w:uiPriority w:val="99"/>
    <w:semiHidden/>
    <w:rsid w:val="00027D58"/>
    <w:rPr>
      <w:rFonts w:ascii="Segoe" w:eastAsiaTheme="minorEastAsia" w:hAnsi="Segoe" w:cs="Segoe"/>
      <w:color w:val="000000"/>
      <w:sz w:val="20"/>
      <w:szCs w:val="20"/>
    </w:rPr>
  </w:style>
  <w:style w:type="paragraph" w:styleId="CommentSubject">
    <w:name w:val="annotation subject"/>
    <w:basedOn w:val="CommentText"/>
    <w:next w:val="CommentText"/>
    <w:link w:val="CommentSubjectChar"/>
    <w:uiPriority w:val="99"/>
    <w:semiHidden/>
    <w:unhideWhenUsed/>
    <w:rsid w:val="00027D58"/>
    <w:rPr>
      <w:b/>
      <w:bCs/>
    </w:rPr>
  </w:style>
  <w:style w:type="character" w:customStyle="1" w:styleId="CommentSubjectChar">
    <w:name w:val="Comment Subject Char"/>
    <w:basedOn w:val="CommentTextChar"/>
    <w:link w:val="CommentSubject"/>
    <w:uiPriority w:val="99"/>
    <w:semiHidden/>
    <w:rsid w:val="00027D58"/>
    <w:rPr>
      <w:rFonts w:ascii="Segoe" w:eastAsiaTheme="minorEastAsia" w:hAnsi="Segoe" w:cs="Segoe"/>
      <w:b/>
      <w:bCs/>
      <w:color w:val="000000"/>
      <w:sz w:val="20"/>
      <w:szCs w:val="20"/>
    </w:rPr>
  </w:style>
  <w:style w:type="table" w:styleId="TableGrid">
    <w:name w:val="Table Grid"/>
    <w:basedOn w:val="TableNormal"/>
    <w:uiPriority w:val="59"/>
    <w:rsid w:val="00027D58"/>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orsNote">
    <w:name w:val="Editor's Note"/>
    <w:basedOn w:val="Normal"/>
    <w:uiPriority w:val="10"/>
    <w:qFormat/>
    <w:rsid w:val="00027D58"/>
    <w:rPr>
      <w:color w:val="FF0000"/>
      <w:sz w:val="16"/>
      <w:szCs w:val="16"/>
    </w:rPr>
  </w:style>
  <w:style w:type="paragraph" w:customStyle="1" w:styleId="MarginText">
    <w:name w:val="Margin Text"/>
    <w:basedOn w:val="Normal"/>
    <w:next w:val="Normal"/>
    <w:uiPriority w:val="10"/>
    <w:rsid w:val="00027D58"/>
    <w:pPr>
      <w:ind w:left="0"/>
    </w:pPr>
    <w:rPr>
      <w:sz w:val="16"/>
      <w:szCs w:val="16"/>
    </w:rPr>
  </w:style>
  <w:style w:type="paragraph" w:styleId="ListParagraph">
    <w:name w:val="List Paragraph"/>
    <w:basedOn w:val="Normal"/>
    <w:uiPriority w:val="34"/>
    <w:qFormat/>
    <w:rsid w:val="00027D58"/>
    <w:pPr>
      <w:ind w:left="720"/>
      <w:contextualSpacing/>
    </w:pPr>
  </w:style>
  <w:style w:type="paragraph" w:customStyle="1" w:styleId="Normalunindented">
    <w:name w:val="Normal (unindented)"/>
    <w:basedOn w:val="Normal"/>
    <w:qFormat/>
    <w:rsid w:val="00027D58"/>
    <w:pPr>
      <w:ind w:firstLine="0"/>
    </w:pPr>
  </w:style>
  <w:style w:type="paragraph" w:customStyle="1" w:styleId="Readeraidlast">
    <w:name w:val="Readeraid (last)"/>
    <w:basedOn w:val="Readeraidonly"/>
    <w:next w:val="Normal"/>
    <w:uiPriority w:val="6"/>
    <w:rsid w:val="00027D58"/>
    <w:pPr>
      <w:spacing w:before="0"/>
    </w:pPr>
  </w:style>
  <w:style w:type="paragraph" w:customStyle="1" w:styleId="SbarParaonly">
    <w:name w:val="Sbar Para (only)"/>
    <w:basedOn w:val="SbarParafirst"/>
    <w:next w:val="Normal"/>
    <w:uiPriority w:val="7"/>
    <w:qFormat/>
    <w:rsid w:val="00027D58"/>
    <w:pPr>
      <w:spacing w:after="480"/>
    </w:pPr>
  </w:style>
  <w:style w:type="character" w:customStyle="1" w:styleId="H4">
    <w:name w:val="H4"/>
    <w:basedOn w:val="Bold"/>
    <w:uiPriority w:val="19"/>
    <w:qFormat/>
    <w:locked/>
    <w:rsid w:val="00027D58"/>
    <w:rPr>
      <w:rFonts w:ascii="Segoe" w:hAnsi="Segoe"/>
      <w:b/>
      <w:bCs/>
      <w:sz w:val="17"/>
      <w:szCs w:val="17"/>
    </w:rPr>
  </w:style>
  <w:style w:type="paragraph" w:customStyle="1" w:styleId="ListPara2">
    <w:name w:val="List Para 2"/>
    <w:basedOn w:val="ListPara"/>
    <w:uiPriority w:val="2"/>
    <w:rsid w:val="00027D58"/>
    <w:pPr>
      <w:ind w:left="1440"/>
    </w:pPr>
  </w:style>
  <w:style w:type="paragraph" w:styleId="EndnoteText">
    <w:name w:val="endnote text"/>
    <w:basedOn w:val="Normal"/>
    <w:link w:val="EndnoteTextChar"/>
    <w:uiPriority w:val="99"/>
    <w:semiHidden/>
    <w:unhideWhenUsed/>
    <w:rsid w:val="00027D5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27D58"/>
    <w:rPr>
      <w:rFonts w:ascii="Segoe" w:eastAsiaTheme="minorEastAsia" w:hAnsi="Segoe" w:cs="Segoe"/>
      <w:color w:val="000000"/>
      <w:sz w:val="20"/>
      <w:szCs w:val="20"/>
    </w:rPr>
  </w:style>
  <w:style w:type="character" w:styleId="EndnoteReference">
    <w:name w:val="endnote reference"/>
    <w:basedOn w:val="DefaultParagraphFont"/>
    <w:uiPriority w:val="99"/>
    <w:semiHidden/>
    <w:unhideWhenUsed/>
    <w:rsid w:val="00027D58"/>
    <w:rPr>
      <w:vertAlign w:val="superscript"/>
    </w:rPr>
  </w:style>
  <w:style w:type="paragraph" w:customStyle="1" w:styleId="NumList2inBullList">
    <w:name w:val="Num List 2 (in Bull List)"/>
    <w:basedOn w:val="NumList2"/>
    <w:uiPriority w:val="3"/>
    <w:rsid w:val="00027D58"/>
    <w:pPr>
      <w:numPr>
        <w:numId w:val="3"/>
      </w:numPr>
      <w:ind w:left="1440"/>
    </w:pPr>
  </w:style>
  <w:style w:type="paragraph" w:customStyle="1" w:styleId="Correct">
    <w:name w:val="Correct"/>
    <w:basedOn w:val="ListPara"/>
    <w:next w:val="ListPara"/>
    <w:uiPriority w:val="19"/>
    <w:semiHidden/>
    <w:rsid w:val="00027D58"/>
    <w:rPr>
      <w:b/>
    </w:rPr>
  </w:style>
  <w:style w:type="paragraph" w:customStyle="1" w:styleId="Incorrect">
    <w:name w:val="Incorrect"/>
    <w:basedOn w:val="Correct"/>
    <w:next w:val="ListPara"/>
    <w:uiPriority w:val="19"/>
    <w:semiHidden/>
    <w:rsid w:val="00027D58"/>
  </w:style>
  <w:style w:type="character" w:customStyle="1" w:styleId="PlaceHolderText">
    <w:name w:val="PlaceHolderText"/>
    <w:uiPriority w:val="19"/>
    <w:rsid w:val="00027D58"/>
    <w:rPr>
      <w:color w:val="FF0000"/>
    </w:rPr>
  </w:style>
  <w:style w:type="character" w:customStyle="1" w:styleId="BoldCode">
    <w:name w:val="Bold Code"/>
    <w:uiPriority w:val="4"/>
    <w:rsid w:val="00027D58"/>
    <w:rPr>
      <w:b/>
    </w:rPr>
  </w:style>
  <w:style w:type="paragraph" w:customStyle="1" w:styleId="AltText">
    <w:name w:val="AltText"/>
    <w:basedOn w:val="Normalunindented"/>
    <w:next w:val="Normal"/>
    <w:qFormat/>
    <w:rsid w:val="00027D58"/>
    <w:pPr>
      <w:spacing w:line="200" w:lineRule="atLeast"/>
    </w:pPr>
    <w:rPr>
      <w:color w:val="00B050"/>
      <w:sz w:val="16"/>
    </w:rPr>
  </w:style>
  <w:style w:type="paragraph" w:customStyle="1" w:styleId="PartNumber">
    <w:name w:val="Part Number"/>
    <w:basedOn w:val="ChNumber"/>
    <w:next w:val="PartTitle"/>
    <w:uiPriority w:val="8"/>
    <w:rsid w:val="00027D58"/>
  </w:style>
  <w:style w:type="paragraph" w:customStyle="1" w:styleId="PartTitle">
    <w:name w:val="Part Title"/>
    <w:basedOn w:val="ChTitle"/>
    <w:next w:val="Normal"/>
    <w:uiPriority w:val="8"/>
    <w:rsid w:val="00027D58"/>
  </w:style>
  <w:style w:type="character" w:customStyle="1" w:styleId="ItalicCode">
    <w:name w:val="Italic Code"/>
    <w:basedOn w:val="BoldCode"/>
    <w:uiPriority w:val="4"/>
    <w:qFormat/>
    <w:rsid w:val="00027D58"/>
    <w:rPr>
      <w:rFonts w:ascii="Lucida Sans Typewriter" w:hAnsi="Lucida Sans Typewriter"/>
      <w:b w:val="0"/>
      <w:i/>
    </w:rPr>
  </w:style>
  <w:style w:type="paragraph" w:styleId="Subtitle">
    <w:name w:val="Subtitle"/>
    <w:basedOn w:val="Normal"/>
    <w:next w:val="Normal"/>
    <w:link w:val="SubtitleChar"/>
    <w:uiPriority w:val="11"/>
    <w:qFormat/>
    <w:rsid w:val="006E4474"/>
    <w:pPr>
      <w:numPr>
        <w:ilvl w:val="1"/>
      </w:numPr>
      <w:spacing w:after="160"/>
      <w:ind w:left="475" w:firstLine="24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E4474"/>
    <w:rPr>
      <w:rFonts w:eastAsiaTheme="minorEastAsia"/>
      <w:color w:val="5A5A5A" w:themeColor="text1" w:themeTint="A5"/>
      <w:spacing w:val="15"/>
    </w:rPr>
  </w:style>
  <w:style w:type="paragraph" w:styleId="Header">
    <w:name w:val="header"/>
    <w:basedOn w:val="Normal"/>
    <w:link w:val="HeaderChar"/>
    <w:uiPriority w:val="99"/>
    <w:unhideWhenUsed/>
    <w:rsid w:val="002C4B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B50"/>
    <w:rPr>
      <w:rFonts w:ascii="Segoe" w:eastAsiaTheme="minorEastAsia" w:hAnsi="Segoe" w:cs="Segoe"/>
      <w:color w:val="000000"/>
      <w:sz w:val="18"/>
      <w:szCs w:val="19"/>
    </w:rPr>
  </w:style>
  <w:style w:type="paragraph" w:styleId="Footer">
    <w:name w:val="footer"/>
    <w:basedOn w:val="Normal"/>
    <w:link w:val="FooterChar"/>
    <w:uiPriority w:val="99"/>
    <w:unhideWhenUsed/>
    <w:rsid w:val="002C4B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B50"/>
    <w:rPr>
      <w:rFonts w:ascii="Segoe" w:eastAsiaTheme="minorEastAsia" w:hAnsi="Segoe" w:cs="Segoe"/>
      <w:color w:val="000000"/>
      <w:sz w:val="18"/>
      <w:szCs w:val="19"/>
    </w:rPr>
  </w:style>
  <w:style w:type="character" w:customStyle="1" w:styleId="normaltextrun">
    <w:name w:val="normaltextrun"/>
    <w:basedOn w:val="DefaultParagraphFont"/>
    <w:rsid w:val="005A7600"/>
  </w:style>
  <w:style w:type="character" w:customStyle="1" w:styleId="eop">
    <w:name w:val="eop"/>
    <w:basedOn w:val="DefaultParagraphFont"/>
    <w:rsid w:val="001C2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73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olvu\AppData\Local\Microsoft\Windows\INetCache\Content.Outlook\N97WY4J4\MSPressBooksDevelope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57BAA8AAB3674F9A2760F4FB002E0C" ma:contentTypeVersion="13" ma:contentTypeDescription="Create a new document." ma:contentTypeScope="" ma:versionID="ac7b077697988b33b3e07ab1382f5d0c">
  <xsd:schema xmlns:xsd="http://www.w3.org/2001/XMLSchema" xmlns:xs="http://www.w3.org/2001/XMLSchema" xmlns:p="http://schemas.microsoft.com/office/2006/metadata/properties" xmlns:ns1="http://schemas.microsoft.com/sharepoint/v3" xmlns:ns2="4436a978-325f-4a44-a64c-c6a5b8f4a0ac" xmlns:ns3="ec4f62b0-f905-46c7-8a08-6a0a0ef5872c" targetNamespace="http://schemas.microsoft.com/office/2006/metadata/properties" ma:root="true" ma:fieldsID="0a479b27683da36bdee019bd2012d09f" ns1:_="" ns2:_="" ns3:_="">
    <xsd:import namespace="http://schemas.microsoft.com/sharepoint/v3"/>
    <xsd:import namespace="4436a978-325f-4a44-a64c-c6a5b8f4a0ac"/>
    <xsd:import namespace="ec4f62b0-f905-46c7-8a08-6a0a0ef587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OCR" minOccurs="0"/>
                <xsd:element ref="ns2:MediaServiceGenerationTime" minOccurs="0"/>
                <xsd:element ref="ns2:MediaServiceEventHashCode"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36a978-325f-4a44-a64c-c6a5b8f4a0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4f62b0-f905-46c7-8a08-6a0a0ef587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AC8CBF-7A70-4F80-8107-3C4E095652F3}">
  <ds:schemaRefs>
    <ds:schemaRef ds:uri="http://schemas.openxmlformats.org/package/2006/metadata/core-properties"/>
    <ds:schemaRef ds:uri="http://schemas.microsoft.com/office/2006/documentManagement/types"/>
    <ds:schemaRef ds:uri="4436a978-325f-4a44-a64c-c6a5b8f4a0ac"/>
    <ds:schemaRef ds:uri="http://schemas.microsoft.com/office/infopath/2007/PartnerControls"/>
    <ds:schemaRef ds:uri="http://www.w3.org/XML/1998/namespace"/>
    <ds:schemaRef ds:uri="http://purl.org/dc/dcmitype/"/>
    <ds:schemaRef ds:uri="http://schemas.microsoft.com/sharepoint/v3"/>
    <ds:schemaRef ds:uri="http://purl.org/dc/elements/1.1/"/>
    <ds:schemaRef ds:uri="ec4f62b0-f905-46c7-8a08-6a0a0ef5872c"/>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2D6D734-33AB-42BF-A6F2-61906AB67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436a978-325f-4a44-a64c-c6a5b8f4a0ac"/>
    <ds:schemaRef ds:uri="ec4f62b0-f905-46c7-8a08-6a0a0ef58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AFAE2-4793-4A67-A16D-E1B46EFDC0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MSPressBooksDeveloper.dotm</Template>
  <TotalTime>4421</TotalTime>
  <Pages>7</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Muir Boysen</dc:creator>
  <cp:keywords/>
  <dc:description/>
  <cp:lastModifiedBy>Randall Galloway</cp:lastModifiedBy>
  <cp:revision>20</cp:revision>
  <dcterms:created xsi:type="dcterms:W3CDTF">2020-09-08T16:55:00Z</dcterms:created>
  <dcterms:modified xsi:type="dcterms:W3CDTF">2020-10-05T18:48:00Z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0x010100C157BAA8AAB3674F9A2760F4FB002E0C</vt:lpwstr>
  </property>
  <property fmtid="{D5CDD505-2E9C-101B-9397-08002B2CF9AE}" pid="3" name="MSIP_Label_f42aa342-8706-4288-bd11-ebb85995028c_Enabled">
    <vt:lpwstr>true</vt:lpwstr>
  </property>
  <property fmtid="{D5CDD505-2E9C-101B-9397-08002B2CF9AE}" pid="4" name="MSIP_Label_f42aa342-8706-4288-bd11-ebb85995028c_SetDate">
    <vt:lpwstr>2020-08-20T18:19:31Z</vt:lpwstr>
  </property>
  <property fmtid="{D5CDD505-2E9C-101B-9397-08002B2CF9AE}" pid="5" name="MSIP_Label_f42aa342-8706-4288-bd11-ebb85995028c_Method">
    <vt:lpwstr>Privileged</vt:lpwstr>
  </property>
  <property fmtid="{D5CDD505-2E9C-101B-9397-08002B2CF9AE}" pid="6" name="MSIP_Label_f42aa342-8706-4288-bd11-ebb85995028c_Name">
    <vt:lpwstr>Internal</vt:lpwstr>
  </property>
  <property fmtid="{D5CDD505-2E9C-101B-9397-08002B2CF9AE}" pid="7" name="MSIP_Label_f42aa342-8706-4288-bd11-ebb85995028c_SiteId">
    <vt:lpwstr>72f988bf-86f1-41af-91ab-2d7cd011db47</vt:lpwstr>
  </property>
  <property fmtid="{D5CDD505-2E9C-101B-9397-08002B2CF9AE}" pid="8" name="MSIP_Label_f42aa342-8706-4288-bd11-ebb85995028c_ActionId">
    <vt:lpwstr>b6daf9ce-b403-478f-bb77-2be98bbdff3c</vt:lpwstr>
  </property>
  <property fmtid="{D5CDD505-2E9C-101B-9397-08002B2CF9AE}" pid="9" name="MSIP_Label_f42aa342-8706-4288-bd11-ebb85995028c_ContentBits">
    <vt:lpwstr>0</vt:lpwstr>
  </property>
</Properties>
</file>